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B5B" w:rsidRPr="00F32848" w:rsidRDefault="001D0B5B" w:rsidP="00F32848">
      <w:pPr>
        <w:shd w:val="clear" w:color="auto" w:fill="FFFFFF"/>
        <w:spacing w:after="30" w:line="240" w:lineRule="auto"/>
        <w:textAlignment w:val="center"/>
        <w:outlineLvl w:val="4"/>
        <w:rPr>
          <w:rFonts w:ascii="inherit" w:hAnsi="inherit" w:cs="Helvetica"/>
          <w:color w:val="1C1E21"/>
          <w:sz w:val="21"/>
          <w:szCs w:val="21"/>
          <w:lang w:eastAsia="pl-PL"/>
        </w:rPr>
      </w:pPr>
      <w:hyperlink r:id="rId4" w:history="1">
        <w:r w:rsidRPr="00F32848">
          <w:rPr>
            <w:rFonts w:ascii="inherit" w:hAnsi="inherit" w:cs="Helvetica"/>
            <w:b/>
            <w:bCs/>
            <w:color w:val="385898"/>
            <w:sz w:val="21"/>
            <w:u w:val="single"/>
            <w:lang w:eastAsia="pl-PL"/>
          </w:rPr>
          <w:t>Urząd Statystyczny w Gdańsku</w:t>
        </w:r>
      </w:hyperlink>
    </w:p>
    <w:p w:rsidR="001D0B5B" w:rsidRDefault="001D0B5B" w:rsidP="00F32848">
      <w:pPr>
        <w:shd w:val="clear" w:color="auto" w:fill="FFFFFF"/>
        <w:spacing w:after="90" w:line="240" w:lineRule="auto"/>
        <w:rPr>
          <w:rFonts w:ascii="inherit" w:hAnsi="inherit" w:cs="Helvetica"/>
          <w:color w:val="90949C"/>
          <w:sz w:val="18"/>
          <w:lang w:eastAsia="pl-PL"/>
        </w:rPr>
      </w:pPr>
    </w:p>
    <w:p w:rsidR="001D0B5B" w:rsidRPr="00F32848" w:rsidRDefault="001D0B5B" w:rsidP="00F32848">
      <w:pPr>
        <w:shd w:val="clear" w:color="auto" w:fill="FFFFFF"/>
        <w:spacing w:after="90" w:line="240" w:lineRule="auto"/>
        <w:jc w:val="both"/>
        <w:rPr>
          <w:rFonts w:ascii="inherit" w:hAnsi="inherit" w:cs="Helvetica"/>
          <w:color w:val="1D2129"/>
          <w:sz w:val="21"/>
          <w:szCs w:val="21"/>
          <w:lang w:eastAsia="pl-PL"/>
        </w:rPr>
      </w:pPr>
      <w:r w:rsidRPr="00F32848">
        <w:rPr>
          <w:rFonts w:ascii="inherit" w:hAnsi="inherit" w:cs="Helvetica"/>
          <w:color w:val="1D2129"/>
          <w:sz w:val="21"/>
          <w:szCs w:val="21"/>
          <w:lang w:eastAsia="pl-PL"/>
        </w:rPr>
        <w:t>Rolniku! Już od 1</w:t>
      </w:r>
      <w:r>
        <w:rPr>
          <w:rFonts w:ascii="inherit" w:hAnsi="inherit" w:cs="Helvetica"/>
          <w:color w:val="1D2129"/>
          <w:sz w:val="21"/>
          <w:szCs w:val="21"/>
          <w:lang w:eastAsia="pl-PL"/>
        </w:rPr>
        <w:t xml:space="preserve">6.09. może do Ciebie zadzwonić </w:t>
      </w:r>
      <w:r w:rsidRPr="00F32848">
        <w:rPr>
          <w:rFonts w:ascii="inherit" w:hAnsi="inherit" w:cs="Helvetica"/>
          <w:color w:val="1D2129"/>
          <w:sz w:val="21"/>
          <w:szCs w:val="21"/>
          <w:lang w:eastAsia="pl-PL"/>
        </w:rPr>
        <w:t>rachmistrz spisowy </w:t>
      </w:r>
      <w:hyperlink r:id="rId5" w:history="1">
        <w:r w:rsidRPr="00F32848">
          <w:rPr>
            <w:rFonts w:ascii="inherit" w:hAnsi="inherit" w:cs="Helvetica"/>
            <w:color w:val="385898"/>
            <w:sz w:val="21"/>
            <w:lang w:eastAsia="pl-PL"/>
          </w:rPr>
          <w:t>PSR2020</w:t>
        </w:r>
      </w:hyperlink>
      <w:r w:rsidRPr="00F32848">
        <w:rPr>
          <w:rFonts w:ascii="inherit" w:hAnsi="inherit" w:cs="Helvetica"/>
          <w:color w:val="1D2129"/>
          <w:sz w:val="21"/>
          <w:szCs w:val="21"/>
          <w:lang w:eastAsia="pl-PL"/>
        </w:rPr>
        <w:t> (tel. 22 279 99 99 lub 22 666 66 62). Jeżeli nie spisałeś się samodzielnie, przekaż mu wszystkie potrzebne informacje.</w:t>
      </w:r>
    </w:p>
    <w:p w:rsidR="001D0B5B" w:rsidRPr="00F32848" w:rsidRDefault="001D0B5B" w:rsidP="00F32848">
      <w:pPr>
        <w:shd w:val="clear" w:color="auto" w:fill="FFFFFF"/>
        <w:spacing w:before="90" w:after="90" w:line="240" w:lineRule="auto"/>
        <w:jc w:val="both"/>
        <w:rPr>
          <w:rFonts w:ascii="inherit" w:hAnsi="inherit" w:cs="Helvetica"/>
          <w:color w:val="1D2129"/>
          <w:sz w:val="21"/>
          <w:szCs w:val="21"/>
          <w:lang w:eastAsia="pl-PL"/>
        </w:rPr>
      </w:pPr>
      <w:r w:rsidRPr="00F32848">
        <w:rPr>
          <w:rFonts w:ascii="inherit" w:hAnsi="inherit" w:cs="Helvetica"/>
          <w:color w:val="1D2129"/>
          <w:sz w:val="21"/>
          <w:szCs w:val="21"/>
          <w:lang w:eastAsia="pl-PL"/>
        </w:rPr>
        <w:t>Przypominamy jednak, że podstawową (i najwygodniejszą!) formą udziału jest wypełnienie elektronicznego formularza na </w:t>
      </w:r>
      <w:hyperlink r:id="rId6" w:tgtFrame="_blank" w:history="1">
        <w:r w:rsidRPr="00F32848">
          <w:rPr>
            <w:rFonts w:ascii="inherit" w:hAnsi="inherit" w:cs="Helvetica"/>
            <w:color w:val="385898"/>
            <w:sz w:val="21"/>
            <w:u w:val="single"/>
            <w:lang w:eastAsia="pl-PL"/>
          </w:rPr>
          <w:t>http://spisrolny.gov.pl.</w:t>
        </w:r>
      </w:hyperlink>
      <w:r w:rsidRPr="00F32848">
        <w:rPr>
          <w:rFonts w:ascii="inherit" w:hAnsi="inherit" w:cs="Helvetica"/>
          <w:color w:val="1D2129"/>
          <w:sz w:val="21"/>
          <w:szCs w:val="21"/>
          <w:lang w:eastAsia="pl-PL"/>
        </w:rPr>
        <w:t> Nie martw się, jeśli w trakcie spisywania się będziesz musiał pilnie iść na pole albo nie będziesz pamiętał wszystkich danych. Do formularza możesz wrócić i uzupełnić dane w ciągu 14 dni od pierwszego logowania!</w:t>
      </w:r>
    </w:p>
    <w:p w:rsidR="001D0B5B" w:rsidRPr="00F32848" w:rsidRDefault="001D0B5B" w:rsidP="00F32848">
      <w:pPr>
        <w:shd w:val="clear" w:color="auto" w:fill="FFFFFF"/>
        <w:spacing w:after="0" w:line="240" w:lineRule="auto"/>
        <w:rPr>
          <w:rFonts w:ascii="Times New Roman" w:hAnsi="Times New Roman"/>
          <w:color w:val="385898"/>
          <w:sz w:val="18"/>
          <w:szCs w:val="18"/>
          <w:u w:val="single"/>
          <w:lang w:eastAsia="pl-PL"/>
        </w:rPr>
      </w:pPr>
      <w:r w:rsidRPr="00F32848">
        <w:rPr>
          <w:rFonts w:ascii="inherit" w:hAnsi="inherit" w:cs="Helvetica"/>
          <w:color w:val="1D2129"/>
          <w:sz w:val="18"/>
          <w:szCs w:val="18"/>
          <w:lang w:eastAsia="pl-PL"/>
        </w:rPr>
        <w:fldChar w:fldCharType="begin"/>
      </w:r>
      <w:r w:rsidRPr="00F32848">
        <w:rPr>
          <w:rFonts w:ascii="inherit" w:hAnsi="inherit" w:cs="Helvetica"/>
          <w:color w:val="1D2129"/>
          <w:sz w:val="18"/>
          <w:szCs w:val="18"/>
          <w:lang w:eastAsia="pl-PL"/>
        </w:rPr>
        <w:instrText xml:space="preserve"> HYPERLINK "https://www.facebook.com/urzadstatystycznywgdansku/photos/a.109391744176837/149871433462201/?type=3" </w:instrText>
      </w:r>
      <w:r w:rsidRPr="00627E72">
        <w:rPr>
          <w:rFonts w:ascii="inherit" w:hAnsi="inherit" w:cs="Helvetica"/>
          <w:color w:val="1D2129"/>
          <w:sz w:val="18"/>
          <w:szCs w:val="18"/>
          <w:lang w:eastAsia="pl-PL"/>
        </w:rPr>
      </w:r>
      <w:r w:rsidRPr="00F32848">
        <w:rPr>
          <w:rFonts w:ascii="inherit" w:hAnsi="inherit" w:cs="Helvetica"/>
          <w:color w:val="1D2129"/>
          <w:sz w:val="18"/>
          <w:szCs w:val="18"/>
          <w:lang w:eastAsia="pl-PL"/>
        </w:rPr>
        <w:fldChar w:fldCharType="separate"/>
      </w:r>
    </w:p>
    <w:p w:rsidR="001D0B5B" w:rsidRPr="00F32848" w:rsidRDefault="001D0B5B" w:rsidP="00F32848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hyperlink r:id="rId7" w:history="1">
        <w:r w:rsidRPr="00974817">
          <w:rPr>
            <w:rFonts w:ascii="inherit" w:hAnsi="inherit" w:cs="Helvetica"/>
            <w:noProof/>
            <w:color w:val="385898"/>
            <w:sz w:val="18"/>
            <w:szCs w:val="18"/>
            <w:lang w:eastAsia="pl-PL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az 1" o:spid="_x0000_i1025" type="#_x0000_t75" alt="Zielona grafika. Po prawej stronie zdjęcie uśmiechniętego pana w słuchawkach z mikrofonem. U góry napis: Powszechny Spis Rolny 1.09-30.11.2020, na dole ikonki mediów społecznościowych. W centrum napis: Rolniku! Od 16 września br. może do Ciebie zadzwonić rachmistrz z numeru telefonu 22 279 99 99 lub 22 666 66 62." href="https://www.facebook.com/urzadstatystycznywgdansku/photos/a.109391744176837/149871433462201/?type" style="width:375pt;height:281.25pt;visibility:visible" o:button="t">
              <v:fill o:detectmouseclick="t"/>
              <v:imagedata r:id="rId8" o:title=""/>
            </v:shape>
          </w:pict>
        </w:r>
      </w:hyperlink>
    </w:p>
    <w:p w:rsidR="001D0B5B" w:rsidRPr="00F32848" w:rsidRDefault="001D0B5B" w:rsidP="00F32848">
      <w:pPr>
        <w:shd w:val="clear" w:color="auto" w:fill="FFFFFF"/>
        <w:spacing w:after="0" w:line="240" w:lineRule="auto"/>
        <w:rPr>
          <w:rFonts w:ascii="inherit" w:hAnsi="inherit" w:cs="Helvetica"/>
          <w:color w:val="1D2129"/>
          <w:sz w:val="18"/>
          <w:szCs w:val="18"/>
          <w:lang w:eastAsia="pl-PL"/>
        </w:rPr>
      </w:pPr>
      <w:r w:rsidRPr="00F32848">
        <w:rPr>
          <w:rFonts w:ascii="inherit" w:hAnsi="inherit" w:cs="Helvetica"/>
          <w:color w:val="1D2129"/>
          <w:sz w:val="18"/>
          <w:szCs w:val="18"/>
          <w:lang w:eastAsia="pl-PL"/>
        </w:rPr>
        <w:fldChar w:fldCharType="end"/>
      </w:r>
    </w:p>
    <w:p w:rsidR="001D0B5B" w:rsidRDefault="001D0B5B"/>
    <w:sectPr w:rsidR="001D0B5B" w:rsidSect="00004DA9">
      <w:pgSz w:w="11905" w:h="16837" w:code="9"/>
      <w:pgMar w:top="1417" w:right="1276" w:bottom="1417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2848"/>
    <w:rsid w:val="00004DA9"/>
    <w:rsid w:val="000D0C4D"/>
    <w:rsid w:val="001D0B5B"/>
    <w:rsid w:val="00411084"/>
    <w:rsid w:val="0046033A"/>
    <w:rsid w:val="00466A29"/>
    <w:rsid w:val="005F6F84"/>
    <w:rsid w:val="00627E72"/>
    <w:rsid w:val="0063644B"/>
    <w:rsid w:val="006A4E60"/>
    <w:rsid w:val="00703034"/>
    <w:rsid w:val="00713ABA"/>
    <w:rsid w:val="0073273E"/>
    <w:rsid w:val="00756489"/>
    <w:rsid w:val="00761753"/>
    <w:rsid w:val="008704FF"/>
    <w:rsid w:val="00877F30"/>
    <w:rsid w:val="00974817"/>
    <w:rsid w:val="00D96C40"/>
    <w:rsid w:val="00EB1A30"/>
    <w:rsid w:val="00F1508A"/>
    <w:rsid w:val="00F32848"/>
    <w:rsid w:val="00F85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034"/>
    <w:pPr>
      <w:spacing w:after="200" w:line="276" w:lineRule="auto"/>
    </w:pPr>
    <w:rPr>
      <w:lang w:eastAsia="en-US"/>
    </w:rPr>
  </w:style>
  <w:style w:type="paragraph" w:styleId="Heading5">
    <w:name w:val="heading 5"/>
    <w:basedOn w:val="Normal"/>
    <w:link w:val="Heading5Char"/>
    <w:uiPriority w:val="99"/>
    <w:qFormat/>
    <w:rsid w:val="00F3284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F32848"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customStyle="1" w:styleId="fwb">
    <w:name w:val="fwb"/>
    <w:basedOn w:val="DefaultParagraphFont"/>
    <w:uiPriority w:val="99"/>
    <w:rsid w:val="00F32848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F32848"/>
    <w:rPr>
      <w:rFonts w:cs="Times New Roman"/>
      <w:color w:val="0000FF"/>
      <w:u w:val="single"/>
    </w:rPr>
  </w:style>
  <w:style w:type="character" w:customStyle="1" w:styleId="fsm">
    <w:name w:val="fsm"/>
    <w:basedOn w:val="DefaultParagraphFont"/>
    <w:uiPriority w:val="99"/>
    <w:rsid w:val="00F32848"/>
    <w:rPr>
      <w:rFonts w:cs="Times New Roman"/>
    </w:rPr>
  </w:style>
  <w:style w:type="character" w:customStyle="1" w:styleId="timestampcontent">
    <w:name w:val="timestampcontent"/>
    <w:basedOn w:val="DefaultParagraphFont"/>
    <w:uiPriority w:val="99"/>
    <w:rsid w:val="00F32848"/>
    <w:rPr>
      <w:rFonts w:cs="Times New Roman"/>
    </w:rPr>
  </w:style>
  <w:style w:type="character" w:customStyle="1" w:styleId="6spk">
    <w:name w:val="_6spk"/>
    <w:basedOn w:val="DefaultParagraphFont"/>
    <w:uiPriority w:val="99"/>
    <w:rsid w:val="00F32848"/>
    <w:rPr>
      <w:rFonts w:cs="Times New Roman"/>
    </w:rPr>
  </w:style>
  <w:style w:type="paragraph" w:styleId="NormalWeb">
    <w:name w:val="Normal (Web)"/>
    <w:basedOn w:val="Normal"/>
    <w:uiPriority w:val="99"/>
    <w:semiHidden/>
    <w:rsid w:val="00F3284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58cl">
    <w:name w:val="_58cl"/>
    <w:basedOn w:val="DefaultParagraphFont"/>
    <w:uiPriority w:val="99"/>
    <w:rsid w:val="00F32848"/>
    <w:rPr>
      <w:rFonts w:cs="Times New Roman"/>
    </w:rPr>
  </w:style>
  <w:style w:type="character" w:customStyle="1" w:styleId="58cm">
    <w:name w:val="_58cm"/>
    <w:basedOn w:val="DefaultParagraphFont"/>
    <w:uiPriority w:val="99"/>
    <w:rsid w:val="00F32848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32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328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71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715775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1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71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71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715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715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6715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6715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671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1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71578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71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715787">
                          <w:marLeft w:val="-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715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urzadstatystycznywgdansku/photos/a.109391744176837/149871433462201/?type=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.facebook.com/l.php?u=https%3A%2F%2Fspisrolny.gov.pl%2F&amp;h=AT36jBu95A9uiBjd5emw_5_d4Eb2iNeaAayYXNmCQVqW5uuoujmKCzxNz09dN-2-2LwAQkQ66jQ-wQV_qxSQ-bptBfW0QikwEpXflxdxAaT4ZamvniI3NzzFkCPgfLzVkE1FHqEWTSPUKuHSUlj79y8GnJigZ-2bZhp1y7uMccJeezR0MklBR1AD8VkQiaLt_yTt8xBPXAMpNdVnAWYh6MnFDssOzCxPxlh3UhsaQs7AXOmmwEb-wO-xfJyEYgkN4LQQEljwADF_CgGGIjVxgLU4ichtGeK75t4tw8HD9Rbiemcz2f0YZUGcLM1W35aWQ9enBzlPbVDz0L0Oe8FMBzCGukXq0kolQ92yrX33F0GYsgpHQ_JMh2i-OY6-8hhZxN_zm9qyGxk5MMLwilw5moG8uc5DFmTTCOg1_QGeCJ3cFKJyM2xz2XjqDiA536pKRP8L9y18fiXPXuA2xvBzyiRXEDIzSFpbap2IfGzcIw1ZkMSHv0OQyNJuUZ46bVy3l_oDIWezvd74IuVr9KvXfJb1PKj66i2OMDK_31Fn7aauzJJqdN5VwJhSLvhsEsYoI10XJkNb6zNpj5KHkZH799p4q0S2bC2NelWsqGrrIZNityoHOXK6qUbrXAae4EF-LoEEO_wSNTxcrg" TargetMode="External"/><Relationship Id="rId5" Type="http://schemas.openxmlformats.org/officeDocument/2006/relationships/hyperlink" Target="https://www.facebook.com/hashtag/psr2020?__eep__=6&amp;source=feed_text&amp;epa=HASHTAG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facebook.com/urzadstatystycznywgdansku/?hc_ref=ARQa9sHT00-p6c0uqXxnWuNezh-eSzZwXt-u5JPWGYI4jffJK1MV_rUhAqXnTV3Gm6o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257</Words>
  <Characters>1548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Statystyczny w Gdańsku</dc:title>
  <dc:subject/>
  <dc:creator>Dorota</dc:creator>
  <cp:keywords/>
  <dc:description/>
  <cp:lastModifiedBy>Admin</cp:lastModifiedBy>
  <cp:revision>2</cp:revision>
  <dcterms:created xsi:type="dcterms:W3CDTF">2020-09-21T11:01:00Z</dcterms:created>
  <dcterms:modified xsi:type="dcterms:W3CDTF">2020-09-21T11:01:00Z</dcterms:modified>
</cp:coreProperties>
</file>