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67" w:rsidRPr="00C277BE" w:rsidRDefault="00450B67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450B67" w:rsidRPr="00C277BE" w:rsidRDefault="00450B67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450B67" w:rsidRPr="00C277BE" w:rsidRDefault="00450B67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450B67" w:rsidRDefault="00450B67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450B67" w:rsidRDefault="00450B67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450B67" w:rsidRPr="00C277BE" w:rsidRDefault="00450B67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450B67" w:rsidRDefault="00450B67" w:rsidP="004536AE">
      <w:pPr>
        <w:jc w:val="center"/>
        <w:rPr>
          <w:rFonts w:cs="Calibri"/>
          <w:b/>
          <w:szCs w:val="22"/>
        </w:rPr>
      </w:pPr>
      <w:r w:rsidRPr="004536AE">
        <w:rPr>
          <w:rFonts w:cs="Calibri"/>
          <w:b/>
          <w:szCs w:val="22"/>
        </w:rPr>
        <w:t>Budowa przystanków rowerowych na terenie Gminy Malbork</w:t>
      </w:r>
      <w:r>
        <w:rPr>
          <w:rFonts w:cs="Calibri"/>
          <w:b/>
          <w:szCs w:val="22"/>
        </w:rPr>
        <w:t xml:space="preserve"> 2</w:t>
      </w:r>
    </w:p>
    <w:p w:rsidR="00450B67" w:rsidRDefault="00450B67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450B67" w:rsidRDefault="00450B67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450B67" w:rsidRPr="00DF7CF4" w:rsidRDefault="00450B67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450B67" w:rsidRPr="004536AE" w:rsidRDefault="00450B67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450B67" w:rsidRDefault="00450B67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450B67" w:rsidRDefault="00450B67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450B67" w:rsidRPr="0017002E" w:rsidRDefault="00450B67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450B67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B67" w:rsidRDefault="00450B67" w:rsidP="00AA34E6">
      <w:r>
        <w:separator/>
      </w:r>
    </w:p>
  </w:endnote>
  <w:endnote w:type="continuationSeparator" w:id="0">
    <w:p w:rsidR="00450B67" w:rsidRDefault="00450B67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B67" w:rsidRDefault="00450B67" w:rsidP="00AA34E6">
      <w:r>
        <w:separator/>
      </w:r>
    </w:p>
  </w:footnote>
  <w:footnote w:type="continuationSeparator" w:id="0">
    <w:p w:rsidR="00450B67" w:rsidRDefault="00450B67" w:rsidP="00AA34E6">
      <w:r>
        <w:continuationSeparator/>
      </w:r>
    </w:p>
  </w:footnote>
  <w:footnote w:id="1">
    <w:p w:rsidR="00450B67" w:rsidRPr="00E436A7" w:rsidRDefault="00450B67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450B67" w:rsidRPr="00E436A7" w:rsidRDefault="00450B67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450B67" w:rsidRPr="00E436A7" w:rsidRDefault="00450B67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450B67" w:rsidRDefault="00450B67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B67" w:rsidRPr="009E4C59" w:rsidRDefault="00450B67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  <w:r w:rsidRPr="00953F8C">
      <w:rPr>
        <w:rFonts w:cs="Calibri"/>
        <w:b/>
        <w:bCs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pt;height:108pt">
          <v:imagedata r:id="rId1" o:title=""/>
        </v:shape>
      </w:pict>
    </w:r>
  </w:p>
  <w:p w:rsidR="00450B67" w:rsidRPr="005E08EC" w:rsidRDefault="00450B67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450B67" w:rsidRPr="005E08EC" w:rsidRDefault="00450B67" w:rsidP="004536AE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7320/PR3-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450B67" w:rsidRPr="00171677" w:rsidRDefault="00450B67" w:rsidP="004536AE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bookmarkEnd w:id="10"/>
    <w:bookmarkEnd w:id="11"/>
    <w:bookmarkEnd w:id="12"/>
    <w:bookmarkEnd w:id="13"/>
    <w:r w:rsidRPr="00171677">
      <w:rPr>
        <w:rFonts w:cs="Calibri"/>
        <w:szCs w:val="22"/>
      </w:rPr>
      <w:t>Budowa przystanków rowerowych na terenie Gminy Malbork</w:t>
    </w:r>
    <w:r>
      <w:rPr>
        <w:rFonts w:cs="Calibri"/>
        <w:szCs w:val="22"/>
      </w:rPr>
      <w:t xml:space="preserve"> 3</w:t>
    </w:r>
  </w:p>
  <w:p w:rsidR="00450B67" w:rsidRDefault="00450B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101718"/>
    <w:rsid w:val="00124A82"/>
    <w:rsid w:val="00140A23"/>
    <w:rsid w:val="00147092"/>
    <w:rsid w:val="001508B8"/>
    <w:rsid w:val="0017002E"/>
    <w:rsid w:val="00171677"/>
    <w:rsid w:val="00183F97"/>
    <w:rsid w:val="001A2019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61EE"/>
    <w:rsid w:val="00AB0458"/>
    <w:rsid w:val="00AE4F9F"/>
    <w:rsid w:val="00AF3469"/>
    <w:rsid w:val="00B20DA1"/>
    <w:rsid w:val="00B23461"/>
    <w:rsid w:val="00B36EEB"/>
    <w:rsid w:val="00B37A61"/>
    <w:rsid w:val="00B468DA"/>
    <w:rsid w:val="00B609B0"/>
    <w:rsid w:val="00B70D81"/>
    <w:rsid w:val="00B855BB"/>
    <w:rsid w:val="00BC698B"/>
    <w:rsid w:val="00BF5BDA"/>
    <w:rsid w:val="00C003C9"/>
    <w:rsid w:val="00C0084D"/>
    <w:rsid w:val="00C277BE"/>
    <w:rsid w:val="00C30B8C"/>
    <w:rsid w:val="00C3633C"/>
    <w:rsid w:val="00C36727"/>
    <w:rsid w:val="00C607B7"/>
    <w:rsid w:val="00C62218"/>
    <w:rsid w:val="00C701D6"/>
    <w:rsid w:val="00C874F1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5BA"/>
    <w:rsid w:val="00E62958"/>
    <w:rsid w:val="00E876A3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9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922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922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228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228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9228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8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9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9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9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29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23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99229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229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229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922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73</Words>
  <Characters>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4</cp:revision>
  <dcterms:created xsi:type="dcterms:W3CDTF">2023-02-01T08:36:00Z</dcterms:created>
  <dcterms:modified xsi:type="dcterms:W3CDTF">2023-02-01T09:09:00Z</dcterms:modified>
</cp:coreProperties>
</file>