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29E" w:rsidRPr="00C277BE" w:rsidRDefault="00CC129E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CC129E" w:rsidRPr="00C277BE" w:rsidRDefault="00CC129E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CC129E" w:rsidRPr="00C277BE" w:rsidRDefault="00CC129E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CC129E" w:rsidRDefault="00CC129E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CC129E" w:rsidRDefault="00CC129E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CC129E" w:rsidRPr="00C277BE" w:rsidRDefault="00CC129E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CC129E" w:rsidRDefault="00CC129E" w:rsidP="004536AE">
      <w:pPr>
        <w:jc w:val="center"/>
        <w:rPr>
          <w:rFonts w:cs="Calibri"/>
          <w:b/>
          <w:szCs w:val="22"/>
        </w:rPr>
      </w:pPr>
      <w:r w:rsidRPr="004536AE">
        <w:rPr>
          <w:rFonts w:cs="Calibri"/>
          <w:b/>
          <w:szCs w:val="22"/>
        </w:rPr>
        <w:t>Budowa przystanków rowerowych na terenie Gminy Malbork</w:t>
      </w:r>
      <w:r>
        <w:rPr>
          <w:rFonts w:cs="Calibri"/>
          <w:b/>
          <w:szCs w:val="22"/>
        </w:rPr>
        <w:t xml:space="preserve"> 6</w:t>
      </w:r>
    </w:p>
    <w:p w:rsidR="00CC129E" w:rsidRDefault="00CC129E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CC129E" w:rsidRDefault="00CC129E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:rsidR="00CC129E" w:rsidRPr="00DF7CF4" w:rsidRDefault="00CC129E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CC129E" w:rsidRPr="004536AE" w:rsidRDefault="00CC129E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CC129E" w:rsidRDefault="00CC129E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CC129E" w:rsidRDefault="00CC129E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CC129E" w:rsidRPr="0017002E" w:rsidRDefault="00CC129E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CC129E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29E" w:rsidRDefault="00CC129E" w:rsidP="00AA34E6">
      <w:r>
        <w:separator/>
      </w:r>
    </w:p>
  </w:endnote>
  <w:endnote w:type="continuationSeparator" w:id="0">
    <w:p w:rsidR="00CC129E" w:rsidRDefault="00CC129E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29E" w:rsidRDefault="00CC129E" w:rsidP="00AA34E6">
      <w:r>
        <w:separator/>
      </w:r>
    </w:p>
  </w:footnote>
  <w:footnote w:type="continuationSeparator" w:id="0">
    <w:p w:rsidR="00CC129E" w:rsidRDefault="00CC129E" w:rsidP="00AA34E6">
      <w:r>
        <w:continuationSeparator/>
      </w:r>
    </w:p>
  </w:footnote>
  <w:footnote w:id="1">
    <w:p w:rsidR="00CC129E" w:rsidRPr="00E436A7" w:rsidRDefault="00CC129E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CC129E" w:rsidRPr="00E436A7" w:rsidRDefault="00CC129E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CC129E" w:rsidRPr="00E436A7" w:rsidRDefault="00CC129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CC129E" w:rsidRDefault="00CC129E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29E" w:rsidRPr="009E4C59" w:rsidRDefault="00CC129E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  <w:r w:rsidRPr="00912E77">
      <w:rPr>
        <w:rFonts w:cs="Calibri"/>
        <w:b/>
        <w:bCs/>
        <w:color w:val="000000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71pt;height:108pt">
          <v:imagedata r:id="rId1" o:title=""/>
        </v:shape>
      </w:pict>
    </w:r>
  </w:p>
  <w:p w:rsidR="00CC129E" w:rsidRPr="005E08EC" w:rsidRDefault="00CC129E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CC129E" w:rsidRPr="005E08EC" w:rsidRDefault="00CC129E" w:rsidP="004536AE">
    <w:pPr>
      <w:tabs>
        <w:tab w:val="left" w:pos="-4820"/>
        <w:tab w:val="left" w:pos="3550"/>
      </w:tabs>
      <w:rPr>
        <w:rFonts w:cs="Calibri"/>
        <w:szCs w:val="32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Znak sprawy: </w:t>
    </w:r>
    <w:r w:rsidRPr="005E08EC">
      <w:rPr>
        <w:rFonts w:cs="Calibri"/>
        <w:b/>
        <w:sz w:val="18"/>
        <w:szCs w:val="18"/>
      </w:rPr>
      <w:t>PP-</w:t>
    </w:r>
    <w:r>
      <w:rPr>
        <w:rFonts w:cs="Calibri"/>
        <w:b/>
        <w:sz w:val="18"/>
        <w:szCs w:val="18"/>
      </w:rPr>
      <w:t>7320/PR6-</w:t>
    </w:r>
    <w:r w:rsidRPr="005E08EC">
      <w:rPr>
        <w:rFonts w:cs="Calibri"/>
        <w:b/>
        <w:sz w:val="18"/>
        <w:szCs w:val="18"/>
      </w:rPr>
      <w:t>202</w:t>
    </w:r>
    <w:r>
      <w:rPr>
        <w:rFonts w:cs="Calibri"/>
        <w:b/>
        <w:sz w:val="18"/>
        <w:szCs w:val="18"/>
      </w:rPr>
      <w:t>3</w:t>
    </w:r>
  </w:p>
  <w:p w:rsidR="00CC129E" w:rsidRPr="00171677" w:rsidRDefault="00CC129E" w:rsidP="004536AE">
    <w:pPr>
      <w:jc w:val="center"/>
      <w:rPr>
        <w:rFonts w:cs="Calibri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bookmarkEnd w:id="10"/>
    <w:bookmarkEnd w:id="11"/>
    <w:bookmarkEnd w:id="12"/>
    <w:bookmarkEnd w:id="13"/>
    <w:r w:rsidRPr="00171677">
      <w:rPr>
        <w:rFonts w:cs="Calibri"/>
        <w:szCs w:val="22"/>
      </w:rPr>
      <w:t>Budowa przystanków rowerowych na terenie Gminy Malbork</w:t>
    </w:r>
    <w:r>
      <w:rPr>
        <w:rFonts w:cs="Calibri"/>
        <w:szCs w:val="22"/>
      </w:rPr>
      <w:t xml:space="preserve"> 6</w:t>
    </w:r>
  </w:p>
  <w:p w:rsidR="00CC129E" w:rsidRDefault="00CC129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4253"/>
    <w:rsid w:val="0002549C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36E63"/>
    <w:rsid w:val="00140A23"/>
    <w:rsid w:val="00147092"/>
    <w:rsid w:val="001508B8"/>
    <w:rsid w:val="00150C87"/>
    <w:rsid w:val="0017002E"/>
    <w:rsid w:val="00171677"/>
    <w:rsid w:val="00183F97"/>
    <w:rsid w:val="001A2019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81725"/>
    <w:rsid w:val="003A74B4"/>
    <w:rsid w:val="003D0554"/>
    <w:rsid w:val="003D4BE3"/>
    <w:rsid w:val="003E4DB1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344A3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70D01"/>
    <w:rsid w:val="005947D3"/>
    <w:rsid w:val="005B34FE"/>
    <w:rsid w:val="005C0765"/>
    <w:rsid w:val="005C0CF5"/>
    <w:rsid w:val="005E08EC"/>
    <w:rsid w:val="005E0FE0"/>
    <w:rsid w:val="005E5729"/>
    <w:rsid w:val="005F7C15"/>
    <w:rsid w:val="00607150"/>
    <w:rsid w:val="00611375"/>
    <w:rsid w:val="0062687D"/>
    <w:rsid w:val="00636293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2E77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2403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20DA1"/>
    <w:rsid w:val="00B23461"/>
    <w:rsid w:val="00B36EEB"/>
    <w:rsid w:val="00B37A61"/>
    <w:rsid w:val="00B468DA"/>
    <w:rsid w:val="00B609B0"/>
    <w:rsid w:val="00B70D81"/>
    <w:rsid w:val="00B855BB"/>
    <w:rsid w:val="00BC698B"/>
    <w:rsid w:val="00BF5BDA"/>
    <w:rsid w:val="00C003C9"/>
    <w:rsid w:val="00C0084D"/>
    <w:rsid w:val="00C277BE"/>
    <w:rsid w:val="00C30B8C"/>
    <w:rsid w:val="00C3633C"/>
    <w:rsid w:val="00C36727"/>
    <w:rsid w:val="00C607B7"/>
    <w:rsid w:val="00C62218"/>
    <w:rsid w:val="00C701D6"/>
    <w:rsid w:val="00C874F1"/>
    <w:rsid w:val="00CA51C8"/>
    <w:rsid w:val="00CB17B1"/>
    <w:rsid w:val="00CB2A11"/>
    <w:rsid w:val="00CB6931"/>
    <w:rsid w:val="00CB73C9"/>
    <w:rsid w:val="00CC129E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38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135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13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134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1351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8134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134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135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135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135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135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135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136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38135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135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136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3813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73</Words>
  <Characters>441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7</cp:revision>
  <dcterms:created xsi:type="dcterms:W3CDTF">2023-02-01T08:36:00Z</dcterms:created>
  <dcterms:modified xsi:type="dcterms:W3CDTF">2023-06-13T06:28:00Z</dcterms:modified>
</cp:coreProperties>
</file>