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F4B" w:rsidRPr="00C277BE" w:rsidRDefault="00375F4B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375F4B" w:rsidRPr="00C277BE" w:rsidRDefault="00375F4B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375F4B" w:rsidRPr="00C277BE" w:rsidRDefault="00375F4B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375F4B" w:rsidRDefault="00375F4B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375F4B" w:rsidRDefault="00375F4B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375F4B" w:rsidRPr="00C277BE" w:rsidRDefault="00375F4B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375F4B" w:rsidRPr="00E75087" w:rsidRDefault="00375F4B" w:rsidP="004536AE">
      <w:pPr>
        <w:jc w:val="center"/>
        <w:rPr>
          <w:rFonts w:cs="Calibri"/>
          <w:b/>
          <w:sz w:val="24"/>
        </w:rPr>
      </w:pPr>
      <w:r w:rsidRPr="00E75087">
        <w:rPr>
          <w:rFonts w:cs="Calibri"/>
          <w:b/>
          <w:bCs/>
          <w:sz w:val="24"/>
        </w:rPr>
        <w:t>Wykonanie boiska piłkarskiego wraz z systemem nawodnienia</w:t>
      </w:r>
    </w:p>
    <w:p w:rsidR="00375F4B" w:rsidRDefault="00375F4B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375F4B" w:rsidRDefault="00375F4B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:rsidR="00375F4B" w:rsidRPr="00DF7CF4" w:rsidRDefault="00375F4B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375F4B" w:rsidRPr="004536AE" w:rsidRDefault="00375F4B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375F4B" w:rsidRDefault="00375F4B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375F4B" w:rsidRDefault="00375F4B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375F4B" w:rsidRPr="0017002E" w:rsidRDefault="00375F4B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375F4B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F4B" w:rsidRDefault="00375F4B" w:rsidP="00AA34E6">
      <w:r>
        <w:separator/>
      </w:r>
    </w:p>
  </w:endnote>
  <w:endnote w:type="continuationSeparator" w:id="0">
    <w:p w:rsidR="00375F4B" w:rsidRDefault="00375F4B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F4B" w:rsidRDefault="00375F4B" w:rsidP="00AA34E6">
      <w:r>
        <w:separator/>
      </w:r>
    </w:p>
  </w:footnote>
  <w:footnote w:type="continuationSeparator" w:id="0">
    <w:p w:rsidR="00375F4B" w:rsidRDefault="00375F4B" w:rsidP="00AA34E6">
      <w:r>
        <w:continuationSeparator/>
      </w:r>
    </w:p>
  </w:footnote>
  <w:footnote w:id="1">
    <w:p w:rsidR="00375F4B" w:rsidRPr="00E436A7" w:rsidRDefault="00375F4B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375F4B" w:rsidRPr="00E436A7" w:rsidRDefault="00375F4B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375F4B" w:rsidRPr="00E436A7" w:rsidRDefault="00375F4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375F4B" w:rsidRDefault="00375F4B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F4B" w:rsidRPr="009E4C59" w:rsidRDefault="00375F4B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</w:p>
  <w:p w:rsidR="00375F4B" w:rsidRPr="005E08EC" w:rsidRDefault="00375F4B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375F4B" w:rsidRPr="005E08EC" w:rsidRDefault="00375F4B" w:rsidP="00E75087">
    <w:pPr>
      <w:tabs>
        <w:tab w:val="left" w:pos="-4820"/>
        <w:tab w:val="left" w:pos="3550"/>
      </w:tabs>
      <w:rPr>
        <w:rFonts w:cs="Calibri"/>
        <w:szCs w:val="32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Znak sprawy: </w:t>
    </w:r>
    <w:bookmarkEnd w:id="10"/>
    <w:bookmarkEnd w:id="11"/>
    <w:bookmarkEnd w:id="12"/>
    <w:bookmarkEnd w:id="13"/>
    <w:r w:rsidRPr="005E08EC">
      <w:rPr>
        <w:rFonts w:cs="Calibri"/>
        <w:b/>
        <w:sz w:val="18"/>
        <w:szCs w:val="18"/>
      </w:rPr>
      <w:t>PP-</w:t>
    </w:r>
    <w:r>
      <w:rPr>
        <w:rFonts w:cs="Calibri"/>
        <w:b/>
        <w:sz w:val="18"/>
        <w:szCs w:val="18"/>
      </w:rPr>
      <w:t>7320/B.LW-</w:t>
    </w:r>
    <w:r w:rsidRPr="005E08EC">
      <w:rPr>
        <w:rFonts w:cs="Calibri"/>
        <w:b/>
        <w:sz w:val="18"/>
        <w:szCs w:val="18"/>
      </w:rPr>
      <w:t>202</w:t>
    </w:r>
    <w:r>
      <w:rPr>
        <w:rFonts w:cs="Calibri"/>
        <w:b/>
        <w:sz w:val="18"/>
        <w:szCs w:val="18"/>
      </w:rPr>
      <w:t>3</w:t>
    </w:r>
  </w:p>
  <w:p w:rsidR="00375F4B" w:rsidRPr="00171677" w:rsidRDefault="00375F4B" w:rsidP="00E75087">
    <w:pPr>
      <w:jc w:val="center"/>
      <w:rPr>
        <w:rFonts w:cs="Calibri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r w:rsidRPr="00FC5CA6">
      <w:rPr>
        <w:rFonts w:cs="Calibri"/>
        <w:b/>
        <w:bCs/>
        <w:sz w:val="20"/>
        <w:szCs w:val="18"/>
      </w:rPr>
      <w:t>Wykonanie boiska piłkarskiego wraz z systemem nawodnienia</w:t>
    </w:r>
  </w:p>
  <w:p w:rsidR="00375F4B" w:rsidRDefault="00375F4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06EF"/>
    <w:rsid w:val="00024253"/>
    <w:rsid w:val="0002549C"/>
    <w:rsid w:val="0003735C"/>
    <w:rsid w:val="00040B39"/>
    <w:rsid w:val="00052000"/>
    <w:rsid w:val="0005200E"/>
    <w:rsid w:val="00053307"/>
    <w:rsid w:val="00064FED"/>
    <w:rsid w:val="000A15F9"/>
    <w:rsid w:val="000A605E"/>
    <w:rsid w:val="000A7124"/>
    <w:rsid w:val="000D6767"/>
    <w:rsid w:val="000D7132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60745"/>
    <w:rsid w:val="00375F4B"/>
    <w:rsid w:val="00381725"/>
    <w:rsid w:val="003A74B4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70D01"/>
    <w:rsid w:val="00575192"/>
    <w:rsid w:val="005947D3"/>
    <w:rsid w:val="005B34FE"/>
    <w:rsid w:val="005C0765"/>
    <w:rsid w:val="005C0CF5"/>
    <w:rsid w:val="005E08EC"/>
    <w:rsid w:val="005E0FE0"/>
    <w:rsid w:val="005E5729"/>
    <w:rsid w:val="005F7C15"/>
    <w:rsid w:val="00607150"/>
    <w:rsid w:val="00611375"/>
    <w:rsid w:val="0062687D"/>
    <w:rsid w:val="00636293"/>
    <w:rsid w:val="00637EBF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4C59"/>
    <w:rsid w:val="00A00ADA"/>
    <w:rsid w:val="00A02C22"/>
    <w:rsid w:val="00A275C7"/>
    <w:rsid w:val="00A276C0"/>
    <w:rsid w:val="00A313E3"/>
    <w:rsid w:val="00A4107C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7147"/>
    <w:rsid w:val="00B20DA1"/>
    <w:rsid w:val="00B23461"/>
    <w:rsid w:val="00B36EEB"/>
    <w:rsid w:val="00B37A61"/>
    <w:rsid w:val="00B468DA"/>
    <w:rsid w:val="00B609B0"/>
    <w:rsid w:val="00B70D81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381D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75087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C5CA6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81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188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1883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1883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18838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883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883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883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884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884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884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884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884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81884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1884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1884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84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73</Words>
  <Characters>441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10</cp:revision>
  <dcterms:created xsi:type="dcterms:W3CDTF">2023-02-01T08:36:00Z</dcterms:created>
  <dcterms:modified xsi:type="dcterms:W3CDTF">2023-08-01T06:00:00Z</dcterms:modified>
</cp:coreProperties>
</file>