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440" w:rsidRPr="00C277BE" w:rsidRDefault="00266440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266440" w:rsidRPr="00C277BE" w:rsidRDefault="00266440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266440" w:rsidRPr="00C277BE" w:rsidRDefault="00266440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266440" w:rsidRDefault="00266440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266440" w:rsidRDefault="00266440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266440" w:rsidRPr="00C277BE" w:rsidRDefault="00266440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266440" w:rsidRPr="00C93AB3" w:rsidRDefault="00266440" w:rsidP="004536AE">
      <w:pPr>
        <w:jc w:val="center"/>
        <w:rPr>
          <w:rFonts w:cs="Calibri"/>
          <w:b/>
          <w:szCs w:val="22"/>
        </w:rPr>
      </w:pPr>
      <w:r w:rsidRPr="00C93AB3">
        <w:rPr>
          <w:b/>
          <w:color w:val="000000"/>
          <w:szCs w:val="22"/>
        </w:rPr>
        <w:t xml:space="preserve">Remont drogi gminnej - działka nr 95, ark. </w:t>
      </w:r>
      <w:r>
        <w:rPr>
          <w:b/>
          <w:color w:val="000000"/>
          <w:szCs w:val="22"/>
        </w:rPr>
        <w:t>1, obręb Nowa Wieś na odcinku 201</w:t>
      </w:r>
      <w:r w:rsidRPr="00C93AB3">
        <w:rPr>
          <w:b/>
          <w:color w:val="000000"/>
          <w:szCs w:val="22"/>
        </w:rPr>
        <w:t xml:space="preserve"> mb</w:t>
      </w:r>
    </w:p>
    <w:p w:rsidR="00266440" w:rsidRDefault="00266440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266440" w:rsidRDefault="00266440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266440" w:rsidRPr="00DF7CF4" w:rsidRDefault="00266440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266440" w:rsidRPr="004536AE" w:rsidRDefault="00266440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266440" w:rsidRDefault="00266440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266440" w:rsidRDefault="00266440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266440" w:rsidRPr="0017002E" w:rsidRDefault="00266440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266440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440" w:rsidRDefault="00266440" w:rsidP="00AA34E6">
      <w:r>
        <w:separator/>
      </w:r>
    </w:p>
  </w:endnote>
  <w:endnote w:type="continuationSeparator" w:id="0">
    <w:p w:rsidR="00266440" w:rsidRDefault="00266440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440" w:rsidRDefault="00266440" w:rsidP="00AA34E6">
      <w:r>
        <w:separator/>
      </w:r>
    </w:p>
  </w:footnote>
  <w:footnote w:type="continuationSeparator" w:id="0">
    <w:p w:rsidR="00266440" w:rsidRDefault="00266440" w:rsidP="00AA34E6">
      <w:r>
        <w:continuationSeparator/>
      </w:r>
    </w:p>
  </w:footnote>
  <w:footnote w:id="1">
    <w:p w:rsidR="00266440" w:rsidRPr="00E436A7" w:rsidRDefault="00266440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266440" w:rsidRPr="00E436A7" w:rsidRDefault="00266440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266440" w:rsidRPr="00E436A7" w:rsidRDefault="00266440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266440" w:rsidRDefault="00266440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440" w:rsidRPr="009E4C59" w:rsidRDefault="00266440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p w:rsidR="00266440" w:rsidRPr="005E08EC" w:rsidRDefault="00266440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266440" w:rsidRPr="005E08EC" w:rsidRDefault="00266440" w:rsidP="001B769C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bookmarkEnd w:id="10"/>
    <w:bookmarkEnd w:id="11"/>
    <w:bookmarkEnd w:id="12"/>
    <w:bookmarkEnd w:id="13"/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7320/D.K3-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3</w:t>
    </w:r>
  </w:p>
  <w:p w:rsidR="00266440" w:rsidRPr="00171677" w:rsidRDefault="00266440" w:rsidP="001B769C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r w:rsidRPr="00637EBF">
      <w:rPr>
        <w:color w:val="000000"/>
        <w:szCs w:val="22"/>
      </w:rPr>
      <w:t>Remont drogi gminnej - działka nr 95, ark. 1, obręb Nowa Wieś na odcinku 2</w:t>
    </w:r>
    <w:r>
      <w:rPr>
        <w:color w:val="000000"/>
        <w:szCs w:val="22"/>
      </w:rPr>
      <w:t>01</w:t>
    </w:r>
    <w:r w:rsidRPr="00637EBF">
      <w:rPr>
        <w:color w:val="000000"/>
        <w:szCs w:val="22"/>
      </w:rPr>
      <w:t xml:space="preserve"> mb</w:t>
    </w:r>
  </w:p>
  <w:p w:rsidR="00266440" w:rsidRDefault="0026644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05044"/>
    <w:rsid w:val="00024253"/>
    <w:rsid w:val="0002549C"/>
    <w:rsid w:val="0003735C"/>
    <w:rsid w:val="00040B39"/>
    <w:rsid w:val="00052000"/>
    <w:rsid w:val="0005200E"/>
    <w:rsid w:val="00053307"/>
    <w:rsid w:val="00064FED"/>
    <w:rsid w:val="000A058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66440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60745"/>
    <w:rsid w:val="00381725"/>
    <w:rsid w:val="003A74B4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6130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75192"/>
    <w:rsid w:val="005947D3"/>
    <w:rsid w:val="005B34FE"/>
    <w:rsid w:val="005C0765"/>
    <w:rsid w:val="005C0CF5"/>
    <w:rsid w:val="005E08EC"/>
    <w:rsid w:val="005E0FE0"/>
    <w:rsid w:val="005E5729"/>
    <w:rsid w:val="005F7C15"/>
    <w:rsid w:val="00607150"/>
    <w:rsid w:val="00611375"/>
    <w:rsid w:val="0062687D"/>
    <w:rsid w:val="00636293"/>
    <w:rsid w:val="00637EBF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86F11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A3215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2AB7"/>
    <w:rsid w:val="00EA6E62"/>
    <w:rsid w:val="00EA7393"/>
    <w:rsid w:val="00EB3260"/>
    <w:rsid w:val="00EB55CE"/>
    <w:rsid w:val="00EE7CF2"/>
    <w:rsid w:val="00F12F9D"/>
    <w:rsid w:val="00F4078C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2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227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2274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274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274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2274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2274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2274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2274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2274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2275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2275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2275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82274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275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275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227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76</Words>
  <Characters>461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10</cp:revision>
  <dcterms:created xsi:type="dcterms:W3CDTF">2023-02-01T08:36:00Z</dcterms:created>
  <dcterms:modified xsi:type="dcterms:W3CDTF">2023-10-20T07:21:00Z</dcterms:modified>
</cp:coreProperties>
</file>