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566" w:rsidRPr="00C277BE" w:rsidRDefault="00626566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626566" w:rsidRPr="00C277BE" w:rsidRDefault="00626566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626566" w:rsidRPr="00C277BE" w:rsidRDefault="00626566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626566" w:rsidRDefault="00626566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626566" w:rsidRDefault="00626566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626566" w:rsidRPr="00C277BE" w:rsidRDefault="00626566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626566" w:rsidRPr="00E75087" w:rsidRDefault="00626566" w:rsidP="004536AE">
      <w:pPr>
        <w:jc w:val="center"/>
        <w:rPr>
          <w:rFonts w:cs="Calibri"/>
          <w:b/>
          <w:sz w:val="24"/>
        </w:rPr>
      </w:pPr>
      <w:r w:rsidRPr="005D4011">
        <w:rPr>
          <w:rFonts w:cs="Calibri"/>
          <w:b/>
          <w:sz w:val="24"/>
          <w:szCs w:val="20"/>
        </w:rPr>
        <w:t>Budowa sieci wodociągowej i sieci kanalizacji sanitarnej wraz z przepompownią Etap I - wschodni</w:t>
      </w:r>
    </w:p>
    <w:p w:rsidR="00626566" w:rsidRDefault="00626566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626566" w:rsidRDefault="00626566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626566" w:rsidRPr="00DF7CF4" w:rsidRDefault="00626566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626566" w:rsidRPr="004536AE" w:rsidRDefault="00626566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626566" w:rsidRDefault="00626566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626566" w:rsidRDefault="00626566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626566" w:rsidRPr="0017002E" w:rsidRDefault="00626566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626566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566" w:rsidRDefault="00626566" w:rsidP="00AA34E6">
      <w:r>
        <w:separator/>
      </w:r>
    </w:p>
  </w:endnote>
  <w:endnote w:type="continuationSeparator" w:id="0">
    <w:p w:rsidR="00626566" w:rsidRDefault="00626566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566" w:rsidRDefault="00626566" w:rsidP="00AA34E6">
      <w:r>
        <w:separator/>
      </w:r>
    </w:p>
  </w:footnote>
  <w:footnote w:type="continuationSeparator" w:id="0">
    <w:p w:rsidR="00626566" w:rsidRDefault="00626566" w:rsidP="00AA34E6">
      <w:r>
        <w:continuationSeparator/>
      </w:r>
    </w:p>
  </w:footnote>
  <w:footnote w:id="1">
    <w:p w:rsidR="00626566" w:rsidRPr="00E436A7" w:rsidRDefault="00626566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626566" w:rsidRPr="00E436A7" w:rsidRDefault="00626566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626566" w:rsidRPr="00E436A7" w:rsidRDefault="00626566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626566" w:rsidRDefault="00626566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566" w:rsidRPr="009E4C59" w:rsidRDefault="00626566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p w:rsidR="00626566" w:rsidRPr="005E08EC" w:rsidRDefault="00626566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626566" w:rsidRPr="005E08EC" w:rsidRDefault="00626566" w:rsidP="005D4011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bookmarkEnd w:id="10"/>
    <w:bookmarkEnd w:id="11"/>
    <w:bookmarkEnd w:id="12"/>
    <w:bookmarkEnd w:id="13"/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</w:t>
    </w:r>
    <w:r w:rsidRPr="0090765A">
      <w:t xml:space="preserve"> </w:t>
    </w:r>
    <w:r w:rsidRPr="0090765A">
      <w:rPr>
        <w:rFonts w:cs="Calibri"/>
        <w:b/>
        <w:sz w:val="18"/>
        <w:szCs w:val="18"/>
      </w:rPr>
      <w:t>WK.Sz-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626566" w:rsidRPr="00171677" w:rsidRDefault="00626566" w:rsidP="005D4011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90765A">
      <w:rPr>
        <w:rFonts w:cs="Calibri"/>
        <w:sz w:val="20"/>
        <w:szCs w:val="20"/>
      </w:rPr>
      <w:t>Budowa sieci wodociągowej i sieci kanalizacji sanitarnej wraz z przepompownią Etap I - wschodni</w:t>
    </w:r>
  </w:p>
  <w:p w:rsidR="00626566" w:rsidRDefault="0062656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06EF"/>
    <w:rsid w:val="00024253"/>
    <w:rsid w:val="0002549C"/>
    <w:rsid w:val="0003735C"/>
    <w:rsid w:val="00040B39"/>
    <w:rsid w:val="00051BBE"/>
    <w:rsid w:val="00052000"/>
    <w:rsid w:val="0005200E"/>
    <w:rsid w:val="00053307"/>
    <w:rsid w:val="00064FED"/>
    <w:rsid w:val="000A15F9"/>
    <w:rsid w:val="000A605E"/>
    <w:rsid w:val="000A7124"/>
    <w:rsid w:val="000D6767"/>
    <w:rsid w:val="000D7132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60745"/>
    <w:rsid w:val="00375F4B"/>
    <w:rsid w:val="00381725"/>
    <w:rsid w:val="003A74B4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441C3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D4011"/>
    <w:rsid w:val="005E08EC"/>
    <w:rsid w:val="005E0FE0"/>
    <w:rsid w:val="005E5729"/>
    <w:rsid w:val="005F7C15"/>
    <w:rsid w:val="00607150"/>
    <w:rsid w:val="00611375"/>
    <w:rsid w:val="00626566"/>
    <w:rsid w:val="0062687D"/>
    <w:rsid w:val="00636293"/>
    <w:rsid w:val="00637EBF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65A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313E3"/>
    <w:rsid w:val="00A4107C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381D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75087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C5CA6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40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069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0691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0691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0691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06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0691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0692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0692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0692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0692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0692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0693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4069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0692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0692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069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78</Words>
  <Characters>474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11</cp:revision>
  <dcterms:created xsi:type="dcterms:W3CDTF">2023-02-01T08:36:00Z</dcterms:created>
  <dcterms:modified xsi:type="dcterms:W3CDTF">2023-10-18T08:25:00Z</dcterms:modified>
</cp:coreProperties>
</file>