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93C" w:rsidRPr="00C277BE" w:rsidRDefault="003C793C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3C793C" w:rsidRPr="00C277BE" w:rsidRDefault="003C793C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3C793C" w:rsidRPr="00C277BE" w:rsidRDefault="003C793C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3C793C" w:rsidRDefault="003C793C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3C793C" w:rsidRDefault="003C793C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3C793C" w:rsidRPr="00C277BE" w:rsidRDefault="003C793C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3C793C" w:rsidRPr="00E75087" w:rsidRDefault="003C793C" w:rsidP="004536AE">
      <w:pPr>
        <w:jc w:val="center"/>
        <w:rPr>
          <w:rFonts w:cs="Calibri"/>
          <w:b/>
          <w:sz w:val="24"/>
        </w:rPr>
      </w:pPr>
      <w:r w:rsidRPr="005D4011">
        <w:rPr>
          <w:rFonts w:cs="Calibri"/>
          <w:b/>
          <w:sz w:val="24"/>
          <w:szCs w:val="20"/>
        </w:rPr>
        <w:t>Budowa sieci wodociągowej i sieci kanalizacji sanitarnej Etap I</w:t>
      </w:r>
      <w:r>
        <w:rPr>
          <w:rFonts w:cs="Calibri"/>
          <w:b/>
          <w:sz w:val="24"/>
          <w:szCs w:val="20"/>
        </w:rPr>
        <w:t>I</w:t>
      </w:r>
      <w:r w:rsidRPr="005D4011">
        <w:rPr>
          <w:rFonts w:cs="Calibri"/>
          <w:b/>
          <w:sz w:val="24"/>
          <w:szCs w:val="20"/>
        </w:rPr>
        <w:t xml:space="preserve"> - </w:t>
      </w:r>
      <w:r>
        <w:rPr>
          <w:rFonts w:cs="Calibri"/>
          <w:b/>
          <w:sz w:val="24"/>
          <w:szCs w:val="20"/>
        </w:rPr>
        <w:t>zachodni</w:t>
      </w:r>
    </w:p>
    <w:p w:rsidR="003C793C" w:rsidRDefault="003C793C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3C793C" w:rsidRDefault="003C793C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3C793C" w:rsidRPr="00DF7CF4" w:rsidRDefault="003C793C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3C793C" w:rsidRPr="004536AE" w:rsidRDefault="003C793C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3C793C" w:rsidRDefault="003C793C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3C793C" w:rsidRDefault="003C793C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3C793C" w:rsidRPr="0017002E" w:rsidRDefault="003C793C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3C793C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93C" w:rsidRDefault="003C793C" w:rsidP="00AA34E6">
      <w:r>
        <w:separator/>
      </w:r>
    </w:p>
  </w:endnote>
  <w:endnote w:type="continuationSeparator" w:id="0">
    <w:p w:rsidR="003C793C" w:rsidRDefault="003C793C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93C" w:rsidRDefault="003C793C" w:rsidP="00AA34E6">
      <w:r>
        <w:separator/>
      </w:r>
    </w:p>
  </w:footnote>
  <w:footnote w:type="continuationSeparator" w:id="0">
    <w:p w:rsidR="003C793C" w:rsidRDefault="003C793C" w:rsidP="00AA34E6">
      <w:r>
        <w:continuationSeparator/>
      </w:r>
    </w:p>
  </w:footnote>
  <w:footnote w:id="1">
    <w:p w:rsidR="003C793C" w:rsidRPr="00E436A7" w:rsidRDefault="003C793C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3C793C" w:rsidRPr="00E436A7" w:rsidRDefault="003C793C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3C793C" w:rsidRPr="00E436A7" w:rsidRDefault="003C793C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3C793C" w:rsidRDefault="003C793C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93C" w:rsidRPr="009E4C59" w:rsidRDefault="003C793C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p w:rsidR="003C793C" w:rsidRPr="005E08EC" w:rsidRDefault="003C793C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3C793C" w:rsidRPr="005E08EC" w:rsidRDefault="003C793C" w:rsidP="005D4011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bookmarkEnd w:id="10"/>
    <w:bookmarkEnd w:id="11"/>
    <w:bookmarkEnd w:id="12"/>
    <w:bookmarkEnd w:id="13"/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</w:t>
    </w:r>
    <w:r w:rsidRPr="0090765A">
      <w:t xml:space="preserve"> </w:t>
    </w:r>
    <w:r w:rsidRPr="0090765A">
      <w:rPr>
        <w:rFonts w:cs="Calibri"/>
        <w:b/>
        <w:sz w:val="18"/>
        <w:szCs w:val="18"/>
      </w:rPr>
      <w:t>WK.Sz-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4</w:t>
    </w:r>
  </w:p>
  <w:p w:rsidR="003C793C" w:rsidRPr="00171677" w:rsidRDefault="003C793C" w:rsidP="005D4011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r w:rsidRPr="0090765A">
      <w:rPr>
        <w:rFonts w:cs="Calibri"/>
        <w:sz w:val="20"/>
        <w:szCs w:val="20"/>
      </w:rPr>
      <w:t>Budowa sieci wodociągowej i sieci kanalizacji sanitarnej Etap I</w:t>
    </w:r>
    <w:r>
      <w:rPr>
        <w:rFonts w:cs="Calibri"/>
        <w:sz w:val="20"/>
        <w:szCs w:val="20"/>
      </w:rPr>
      <w:t>I</w:t>
    </w:r>
    <w:r w:rsidRPr="0090765A">
      <w:rPr>
        <w:rFonts w:cs="Calibri"/>
        <w:sz w:val="20"/>
        <w:szCs w:val="20"/>
      </w:rPr>
      <w:t xml:space="preserve"> - </w:t>
    </w:r>
    <w:r>
      <w:rPr>
        <w:rFonts w:cs="Calibri"/>
        <w:sz w:val="20"/>
        <w:szCs w:val="20"/>
      </w:rPr>
      <w:t>zachodni</w:t>
    </w:r>
  </w:p>
  <w:p w:rsidR="003C793C" w:rsidRDefault="003C793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06EF"/>
    <w:rsid w:val="00024253"/>
    <w:rsid w:val="0002549C"/>
    <w:rsid w:val="0003735C"/>
    <w:rsid w:val="00040B39"/>
    <w:rsid w:val="00051BBE"/>
    <w:rsid w:val="00052000"/>
    <w:rsid w:val="0005200E"/>
    <w:rsid w:val="00053307"/>
    <w:rsid w:val="00064FED"/>
    <w:rsid w:val="000A15F9"/>
    <w:rsid w:val="000A605E"/>
    <w:rsid w:val="000A7124"/>
    <w:rsid w:val="000D6767"/>
    <w:rsid w:val="000D7132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1E123D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54A72"/>
    <w:rsid w:val="00360745"/>
    <w:rsid w:val="00375F4B"/>
    <w:rsid w:val="00381725"/>
    <w:rsid w:val="003A74B4"/>
    <w:rsid w:val="003C793C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441C3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165B5"/>
    <w:rsid w:val="00527310"/>
    <w:rsid w:val="005340BC"/>
    <w:rsid w:val="00535652"/>
    <w:rsid w:val="00535A3F"/>
    <w:rsid w:val="00561AAD"/>
    <w:rsid w:val="00570D01"/>
    <w:rsid w:val="00575192"/>
    <w:rsid w:val="005947D3"/>
    <w:rsid w:val="005B34FE"/>
    <w:rsid w:val="005C0765"/>
    <w:rsid w:val="005C0CF5"/>
    <w:rsid w:val="005D4011"/>
    <w:rsid w:val="005E08EC"/>
    <w:rsid w:val="005E0FE0"/>
    <w:rsid w:val="005E5729"/>
    <w:rsid w:val="005F7C15"/>
    <w:rsid w:val="00607150"/>
    <w:rsid w:val="00611375"/>
    <w:rsid w:val="00626566"/>
    <w:rsid w:val="0062687D"/>
    <w:rsid w:val="00636293"/>
    <w:rsid w:val="00637EBF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65A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313E3"/>
    <w:rsid w:val="00A4107C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7147"/>
    <w:rsid w:val="00B20DA1"/>
    <w:rsid w:val="00B23461"/>
    <w:rsid w:val="00B25F2D"/>
    <w:rsid w:val="00B36EEB"/>
    <w:rsid w:val="00B37A61"/>
    <w:rsid w:val="00B468DA"/>
    <w:rsid w:val="00B609B0"/>
    <w:rsid w:val="00B70D81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381D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75087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C5CA6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08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760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08758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758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759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8758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759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759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759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759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759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759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760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08759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759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760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0876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76</Words>
  <Characters>456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13</cp:revision>
  <dcterms:created xsi:type="dcterms:W3CDTF">2023-02-01T08:36:00Z</dcterms:created>
  <dcterms:modified xsi:type="dcterms:W3CDTF">2024-01-11T11:32:00Z</dcterms:modified>
</cp:coreProperties>
</file>