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BA" w:rsidRDefault="008A4EBA">
      <w:pPr>
        <w:pStyle w:val="BodyText"/>
        <w:spacing w:line="20" w:lineRule="exact"/>
        <w:ind w:left="-328"/>
        <w:rPr>
          <w:sz w:val="2"/>
        </w:rPr>
      </w:pPr>
      <w:r>
        <w:rPr>
          <w:noProof/>
          <w:lang w:val="pl-PL" w:eastAsia="pl-PL"/>
        </w:rPr>
      </w:r>
      <w:r w:rsidRPr="003244D7">
        <w:rPr>
          <w:noProof/>
          <w:sz w:val="2"/>
        </w:rPr>
        <w:pict>
          <v:group id="Group 5" o:spid="_x0000_s1026" style="width:493.25pt;height:.75pt;mso-position-horizontal-relative:char;mso-position-vertical-relative:line" coordsize="9865,15">
            <v:line id="Line 6" o:spid="_x0000_s1027" style="position:absolute;visibility:visible" from="0,8" to="986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" strokecolor="#231f20"/>
            <w10:anchorlock/>
          </v:group>
        </w:pict>
      </w:r>
    </w:p>
    <w:p w:rsidR="008A4EBA" w:rsidRDefault="008A4EBA">
      <w:pPr>
        <w:pStyle w:val="BodyText"/>
        <w:spacing w:before="11"/>
        <w:rPr>
          <w:sz w:val="12"/>
        </w:rPr>
      </w:pPr>
    </w:p>
    <w:p w:rsidR="008A4EBA" w:rsidRDefault="008A4EBA">
      <w:pPr>
        <w:pStyle w:val="BodyText"/>
        <w:spacing w:before="4"/>
        <w:rPr>
          <w:i/>
          <w:sz w:val="20"/>
        </w:rPr>
      </w:pPr>
    </w:p>
    <w:p w:rsidR="008A4EBA" w:rsidRPr="0090775B" w:rsidRDefault="008A4EBA">
      <w:pPr>
        <w:ind w:left="3549"/>
        <w:rPr>
          <w:sz w:val="15"/>
          <w:lang w:val="pl-PL"/>
        </w:rPr>
      </w:pPr>
      <w:r>
        <w:rPr>
          <w:noProof/>
          <w:lang w:val="pl-PL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eg" o:spid="_x0000_s1028" type="#_x0000_t75" style="position:absolute;left:0;text-align:left;margin-left:73.6pt;margin-top:-2.85pt;width:87.1pt;height:29pt;z-index:251658752;visibility:visible;mso-wrap-distance-left:0;mso-wrap-distance-right:0;mso-position-horizontal-relative:page">
            <v:imagedata r:id="rId4" o:title=""/>
            <w10:wrap anchorx="page"/>
          </v:shape>
        </w:pict>
      </w:r>
      <w:r w:rsidRPr="0090775B">
        <w:rPr>
          <w:color w:val="221F1F"/>
          <w:sz w:val="15"/>
          <w:lang w:val="pl-PL"/>
        </w:rPr>
        <w:t>Miejscowość</w:t>
      </w:r>
      <w:r w:rsidRPr="0090775B">
        <w:rPr>
          <w:color w:val="221F1F"/>
          <w:spacing w:val="-17"/>
          <w:sz w:val="15"/>
          <w:lang w:val="pl-PL"/>
        </w:rPr>
        <w:t xml:space="preserve"> </w:t>
      </w:r>
      <w:r w:rsidRPr="0090775B">
        <w:rPr>
          <w:color w:val="221F1F"/>
          <w:sz w:val="15"/>
          <w:lang w:val="pl-PL"/>
        </w:rPr>
        <w:t>i</w:t>
      </w:r>
      <w:r w:rsidRPr="0090775B">
        <w:rPr>
          <w:color w:val="221F1F"/>
          <w:spacing w:val="-17"/>
          <w:sz w:val="15"/>
          <w:lang w:val="pl-PL"/>
        </w:rPr>
        <w:t xml:space="preserve"> </w:t>
      </w:r>
      <w:r w:rsidRPr="0090775B">
        <w:rPr>
          <w:color w:val="221F1F"/>
          <w:sz w:val="15"/>
          <w:lang w:val="pl-PL"/>
        </w:rPr>
        <w:t>data</w:t>
      </w:r>
      <w:r w:rsidRPr="0090775B">
        <w:rPr>
          <w:color w:val="221F1F"/>
          <w:spacing w:val="-17"/>
          <w:sz w:val="15"/>
          <w:lang w:val="pl-PL"/>
        </w:rPr>
        <w:t xml:space="preserve"> </w:t>
      </w:r>
      <w:r w:rsidRPr="0090775B">
        <w:rPr>
          <w:color w:val="221F1F"/>
          <w:sz w:val="15"/>
          <w:lang w:val="pl-PL"/>
        </w:rPr>
        <w:t>sporządzenia</w:t>
      </w:r>
      <w:r w:rsidRPr="0090775B">
        <w:rPr>
          <w:color w:val="221F1F"/>
          <w:spacing w:val="-17"/>
          <w:sz w:val="15"/>
          <w:lang w:val="pl-PL"/>
        </w:rPr>
        <w:t xml:space="preserve"> </w:t>
      </w:r>
      <w:r>
        <w:rPr>
          <w:color w:val="221F1F"/>
          <w:sz w:val="15"/>
          <w:lang w:val="pl-PL"/>
        </w:rPr>
        <w:t xml:space="preserve"> ……………………………..</w:t>
      </w:r>
    </w:p>
    <w:p w:rsidR="008A4EBA" w:rsidRPr="0090775B" w:rsidRDefault="008A4EBA">
      <w:pPr>
        <w:pStyle w:val="BodyText"/>
        <w:spacing w:before="8"/>
        <w:rPr>
          <w:sz w:val="14"/>
          <w:lang w:val="pl-PL"/>
        </w:rPr>
      </w:pPr>
    </w:p>
    <w:p w:rsidR="008A4EBA" w:rsidRPr="0090775B" w:rsidRDefault="008A4EBA">
      <w:pPr>
        <w:ind w:left="3549"/>
        <w:rPr>
          <w:sz w:val="15"/>
          <w:lang w:val="pl-PL"/>
        </w:rPr>
      </w:pPr>
      <w:r w:rsidRPr="0090775B">
        <w:rPr>
          <w:color w:val="221F1F"/>
          <w:sz w:val="15"/>
          <w:lang w:val="pl-PL"/>
        </w:rPr>
        <w:t>Wójt</w:t>
      </w:r>
      <w:r>
        <w:rPr>
          <w:color w:val="221F1F"/>
          <w:sz w:val="15"/>
          <w:lang w:val="pl-PL"/>
        </w:rPr>
        <w:t xml:space="preserve"> Gminy </w:t>
      </w:r>
      <w:r w:rsidRPr="0090775B">
        <w:rPr>
          <w:color w:val="221F1F"/>
          <w:sz w:val="15"/>
          <w:lang w:val="pl-PL"/>
        </w:rPr>
        <w:t xml:space="preserve"> </w:t>
      </w:r>
      <w:r w:rsidRPr="0090775B">
        <w:rPr>
          <w:color w:val="221F1F"/>
          <w:spacing w:val="-22"/>
          <w:sz w:val="15"/>
          <w:lang w:val="pl-PL"/>
        </w:rPr>
        <w:t xml:space="preserve"> </w:t>
      </w:r>
      <w:r>
        <w:rPr>
          <w:color w:val="221F1F"/>
          <w:sz w:val="15"/>
          <w:lang w:val="pl-PL"/>
        </w:rPr>
        <w:t xml:space="preserve"> Malbork</w:t>
      </w:r>
    </w:p>
    <w:p w:rsidR="008A4EBA" w:rsidRPr="0090775B" w:rsidRDefault="008A4EBA">
      <w:pPr>
        <w:pStyle w:val="BodyText"/>
        <w:rPr>
          <w:lang w:val="pl-PL"/>
        </w:rPr>
      </w:pPr>
    </w:p>
    <w:p w:rsidR="008A4EBA" w:rsidRPr="0090775B" w:rsidRDefault="008A4EBA">
      <w:pPr>
        <w:pStyle w:val="BodyText"/>
        <w:rPr>
          <w:lang w:val="pl-PL"/>
        </w:rPr>
      </w:pPr>
    </w:p>
    <w:p w:rsidR="008A4EBA" w:rsidRPr="0090775B" w:rsidRDefault="008A4EBA">
      <w:pPr>
        <w:pStyle w:val="BodyText"/>
        <w:rPr>
          <w:lang w:val="pl-PL"/>
        </w:rPr>
      </w:pPr>
    </w:p>
    <w:p w:rsidR="008A4EBA" w:rsidRPr="0090775B" w:rsidRDefault="008A4EBA">
      <w:pPr>
        <w:pStyle w:val="BodyText"/>
        <w:spacing w:before="11"/>
        <w:rPr>
          <w:sz w:val="14"/>
          <w:lang w:val="pl-PL"/>
        </w:rPr>
      </w:pPr>
    </w:p>
    <w:p w:rsidR="008A4EBA" w:rsidRPr="0090775B" w:rsidRDefault="008A4EBA">
      <w:pPr>
        <w:ind w:left="119"/>
        <w:rPr>
          <w:b/>
          <w:sz w:val="28"/>
          <w:lang w:val="pl-PL"/>
        </w:rPr>
      </w:pPr>
      <w:r>
        <w:rPr>
          <w:noProof/>
          <w:lang w:val="pl-PL" w:eastAsia="pl-PL"/>
        </w:rPr>
        <w:pict>
          <v:shape id="Freeform 4" o:spid="_x0000_s1029" style="position:absolute;left:0;text-align:left;margin-left:73.05pt;margin-top:21.15pt;width:448.2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" path="m,l8963,e" filled="f" strokecolor="#221f1f" strokeweight="1.86pt">
            <v:path arrowok="t" o:connecttype="custom" o:connectlocs="0,0;5691505,0" o:connectangles="0,0"/>
            <w10:wrap type="topAndBottom" anchorx="page"/>
          </v:shape>
        </w:pict>
      </w:r>
      <w:r w:rsidRPr="0090775B">
        <w:rPr>
          <w:b/>
          <w:w w:val="105"/>
          <w:sz w:val="28"/>
          <w:lang w:val="pl-PL"/>
        </w:rPr>
        <w:t>Wniosek o ujęcie w stałym obwodzie głosowania</w:t>
      </w:r>
    </w:p>
    <w:p w:rsidR="008A4EBA" w:rsidRPr="0090775B" w:rsidRDefault="008A4EBA">
      <w:pPr>
        <w:pStyle w:val="BodyText"/>
        <w:spacing w:before="10"/>
        <w:rPr>
          <w:b/>
          <w:sz w:val="27"/>
          <w:lang w:val="pl-PL"/>
        </w:rPr>
      </w:pPr>
    </w:p>
    <w:p w:rsidR="008A4EBA" w:rsidRPr="0090775B" w:rsidRDefault="008A4EBA">
      <w:pPr>
        <w:pStyle w:val="Heading1"/>
        <w:ind w:left="119"/>
        <w:rPr>
          <w:lang w:val="pl-PL"/>
        </w:rPr>
      </w:pPr>
      <w:r w:rsidRPr="0090775B">
        <w:rPr>
          <w:w w:val="105"/>
          <w:lang w:val="pl-PL"/>
        </w:rPr>
        <w:t xml:space="preserve">Na podstawie art. 19 </w:t>
      </w:r>
      <w:bookmarkStart w:id="0" w:name="_GoBack"/>
      <w:r w:rsidRPr="0090775B">
        <w:rPr>
          <w:w w:val="105"/>
          <w:lang w:val="pl-PL"/>
        </w:rPr>
        <w:t>§ 3</w:t>
      </w:r>
      <w:bookmarkEnd w:id="0"/>
      <w:r w:rsidRPr="0090775B">
        <w:rPr>
          <w:w w:val="105"/>
          <w:lang w:val="pl-PL"/>
        </w:rPr>
        <w:t xml:space="preserve"> ustawy z dnia 5 stycznia 2011 r. – Kodeks wyborczy (Dz. U. z 2022 r. poz. 1277, z późn. zm.)</w:t>
      </w:r>
    </w:p>
    <w:p w:rsidR="008A4EBA" w:rsidRPr="0090775B" w:rsidRDefault="008A4EBA">
      <w:pPr>
        <w:spacing w:before="114"/>
        <w:ind w:left="120"/>
        <w:rPr>
          <w:b/>
          <w:sz w:val="18"/>
          <w:lang w:val="pl-PL"/>
        </w:rPr>
      </w:pPr>
      <w:r w:rsidRPr="0090775B">
        <w:rPr>
          <w:b/>
          <w:w w:val="105"/>
          <w:sz w:val="18"/>
          <w:lang w:val="pl-PL"/>
        </w:rPr>
        <w:t>wnoszę o ujęcie w stałym obwodzie głosowania</w:t>
      </w:r>
    </w:p>
    <w:p w:rsidR="008A4EBA" w:rsidRPr="0090775B" w:rsidRDefault="008A4EBA">
      <w:pPr>
        <w:pStyle w:val="BodyText"/>
        <w:rPr>
          <w:b/>
          <w:sz w:val="20"/>
          <w:lang w:val="pl-PL"/>
        </w:rPr>
      </w:pPr>
    </w:p>
    <w:p w:rsidR="008A4EBA" w:rsidRPr="0090775B" w:rsidRDefault="008A4EBA">
      <w:pPr>
        <w:pStyle w:val="BodyText"/>
        <w:tabs>
          <w:tab w:val="left" w:pos="3307"/>
        </w:tabs>
        <w:spacing w:before="155"/>
        <w:ind w:left="2140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Nazwisko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>………………</w:t>
      </w:r>
      <w:r w:rsidRPr="0090775B">
        <w:rPr>
          <w:color w:val="221F1F"/>
          <w:w w:val="105"/>
          <w:lang w:val="pl-PL"/>
        </w:rPr>
        <w:t>.............................................................................................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5"/>
        <w:ind w:left="1854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Imię</w:t>
      </w:r>
      <w:r w:rsidRPr="0090775B">
        <w:rPr>
          <w:color w:val="221F1F"/>
          <w:spacing w:val="-9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(imiona)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sz w:val="18"/>
          <w:lang w:val="pl-PL"/>
        </w:rPr>
        <w:t>……………………………………………</w:t>
      </w:r>
      <w:r>
        <w:rPr>
          <w:color w:val="221F1F"/>
          <w:w w:val="105"/>
          <w:lang w:val="pl-PL"/>
        </w:rPr>
        <w:t xml:space="preserve"> </w:t>
      </w:r>
      <w:r w:rsidRPr="0090775B">
        <w:rPr>
          <w:color w:val="221F1F"/>
          <w:w w:val="105"/>
          <w:lang w:val="pl-PL"/>
        </w:rPr>
        <w:t>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4"/>
        <w:ind w:left="1771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Numer</w:t>
      </w:r>
      <w:r w:rsidRPr="0090775B">
        <w:rPr>
          <w:color w:val="221F1F"/>
          <w:spacing w:val="-8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PESEL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>…………………………..</w:t>
      </w:r>
      <w:r w:rsidRPr="0090775B">
        <w:rPr>
          <w:color w:val="221F1F"/>
          <w:w w:val="105"/>
          <w:lang w:val="pl-PL"/>
        </w:rPr>
        <w:t>...........................................................................</w:t>
      </w:r>
    </w:p>
    <w:p w:rsidR="008A4EBA" w:rsidRPr="0090775B" w:rsidRDefault="008A4EBA">
      <w:pPr>
        <w:pStyle w:val="BodyText"/>
        <w:rPr>
          <w:sz w:val="20"/>
          <w:lang w:val="pl-PL"/>
        </w:rPr>
      </w:pPr>
    </w:p>
    <w:p w:rsidR="008A4EBA" w:rsidRPr="0090775B" w:rsidRDefault="008A4EBA">
      <w:pPr>
        <w:pStyle w:val="BodyText"/>
        <w:spacing w:before="8"/>
        <w:rPr>
          <w:sz w:val="17"/>
          <w:lang w:val="pl-PL"/>
        </w:rPr>
      </w:pPr>
    </w:p>
    <w:p w:rsidR="008A4EBA" w:rsidRPr="0090775B" w:rsidRDefault="008A4EBA">
      <w:pPr>
        <w:pStyle w:val="Heading1"/>
        <w:ind w:left="220"/>
        <w:rPr>
          <w:lang w:val="pl-PL"/>
        </w:rPr>
      </w:pPr>
      <w:r w:rsidRPr="0090775B">
        <w:rPr>
          <w:color w:val="221F1F"/>
          <w:w w:val="105"/>
          <w:lang w:val="pl-PL"/>
        </w:rPr>
        <w:t>Oświadczam, że stale zamieszkuję** w:</w:t>
      </w:r>
    </w:p>
    <w:p w:rsidR="008A4EBA" w:rsidRPr="0090775B" w:rsidRDefault="008A4EBA">
      <w:pPr>
        <w:pStyle w:val="BodyText"/>
        <w:rPr>
          <w:b/>
          <w:sz w:val="20"/>
          <w:lang w:val="pl-PL"/>
        </w:rPr>
      </w:pPr>
    </w:p>
    <w:p w:rsidR="008A4EBA" w:rsidRPr="0090775B" w:rsidRDefault="008A4EBA">
      <w:pPr>
        <w:pStyle w:val="BodyText"/>
        <w:spacing w:before="11"/>
        <w:rPr>
          <w:b/>
          <w:sz w:val="17"/>
          <w:lang w:val="pl-PL"/>
        </w:rPr>
      </w:pPr>
    </w:p>
    <w:p w:rsidR="008A4EBA" w:rsidRPr="0090775B" w:rsidRDefault="008A4EBA">
      <w:pPr>
        <w:pStyle w:val="BodyText"/>
        <w:tabs>
          <w:tab w:val="left" w:pos="3307"/>
        </w:tabs>
        <w:ind w:left="945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Gmina</w:t>
      </w:r>
      <w:r w:rsidRPr="0090775B">
        <w:rPr>
          <w:color w:val="221F1F"/>
          <w:spacing w:val="-11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(miasto,</w:t>
      </w:r>
      <w:r w:rsidRPr="0090775B">
        <w:rPr>
          <w:color w:val="221F1F"/>
          <w:spacing w:val="-10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dzielnica)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>……………..</w:t>
      </w:r>
      <w:r w:rsidRPr="0090775B">
        <w:rPr>
          <w:color w:val="221F1F"/>
          <w:w w:val="105"/>
          <w:lang w:val="pl-PL"/>
        </w:rPr>
        <w:t>...</w:t>
      </w:r>
      <w:r>
        <w:rPr>
          <w:color w:val="221F1F"/>
          <w:w w:val="105"/>
          <w:lang w:val="pl-PL"/>
        </w:rPr>
        <w:t>.....</w:t>
      </w:r>
      <w:r w:rsidRPr="0090775B">
        <w:rPr>
          <w:color w:val="221F1F"/>
          <w:w w:val="105"/>
          <w:lang w:val="pl-PL"/>
        </w:rPr>
        <w:t>.........................................................................................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2"/>
        <w:ind w:left="1901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Miejscowość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 xml:space="preserve">…………………………………… </w:t>
      </w:r>
      <w:r w:rsidRPr="0090775B">
        <w:rPr>
          <w:color w:val="221F1F"/>
          <w:w w:val="105"/>
          <w:lang w:val="pl-PL"/>
        </w:rPr>
        <w:t>................................................................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4"/>
        <w:ind w:left="2481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Ulica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>……………………</w:t>
      </w:r>
      <w:r w:rsidRPr="0090775B">
        <w:rPr>
          <w:color w:val="221F1F"/>
          <w:w w:val="105"/>
          <w:lang w:val="pl-PL"/>
        </w:rPr>
        <w:t>.........................................................................................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5"/>
        <w:ind w:left="1896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Numer</w:t>
      </w:r>
      <w:r w:rsidRPr="0090775B">
        <w:rPr>
          <w:color w:val="221F1F"/>
          <w:spacing w:val="-8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domu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 xml:space="preserve"> ..............</w:t>
      </w:r>
      <w:r w:rsidRPr="0090775B">
        <w:rPr>
          <w:color w:val="221F1F"/>
          <w:w w:val="105"/>
          <w:lang w:val="pl-PL"/>
        </w:rPr>
        <w:t>..........................................................................................................</w:t>
      </w:r>
    </w:p>
    <w:p w:rsidR="008A4EBA" w:rsidRPr="0090775B" w:rsidRDefault="008A4EBA">
      <w:pPr>
        <w:pStyle w:val="BodyText"/>
        <w:tabs>
          <w:tab w:val="left" w:pos="3307"/>
        </w:tabs>
        <w:spacing w:before="115"/>
        <w:ind w:left="1854"/>
        <w:rPr>
          <w:lang w:val="pl-PL"/>
        </w:rPr>
      </w:pPr>
      <w:r w:rsidRPr="0090775B">
        <w:rPr>
          <w:color w:val="221F1F"/>
          <w:w w:val="105"/>
          <w:sz w:val="18"/>
          <w:lang w:val="pl-PL"/>
        </w:rPr>
        <w:t>Numer</w:t>
      </w:r>
      <w:r w:rsidRPr="0090775B">
        <w:rPr>
          <w:color w:val="221F1F"/>
          <w:spacing w:val="-8"/>
          <w:w w:val="105"/>
          <w:sz w:val="18"/>
          <w:lang w:val="pl-PL"/>
        </w:rPr>
        <w:t xml:space="preserve"> </w:t>
      </w:r>
      <w:r w:rsidRPr="0090775B">
        <w:rPr>
          <w:color w:val="221F1F"/>
          <w:w w:val="105"/>
          <w:sz w:val="18"/>
          <w:lang w:val="pl-PL"/>
        </w:rPr>
        <w:t>lokalu</w:t>
      </w:r>
      <w:r w:rsidRPr="0090775B">
        <w:rPr>
          <w:color w:val="221F1F"/>
          <w:w w:val="105"/>
          <w:sz w:val="18"/>
          <w:lang w:val="pl-PL"/>
        </w:rPr>
        <w:tab/>
      </w:r>
      <w:r>
        <w:rPr>
          <w:color w:val="221F1F"/>
          <w:w w:val="105"/>
          <w:lang w:val="pl-PL"/>
        </w:rPr>
        <w:t xml:space="preserve"> …............</w:t>
      </w:r>
      <w:r w:rsidRPr="0090775B">
        <w:rPr>
          <w:color w:val="221F1F"/>
          <w:w w:val="105"/>
          <w:lang w:val="pl-PL"/>
        </w:rPr>
        <w:t>.............................................................................................................</w:t>
      </w:r>
    </w:p>
    <w:p w:rsidR="008A4EBA" w:rsidRPr="0090775B" w:rsidRDefault="008A4EBA">
      <w:pPr>
        <w:pStyle w:val="BodyText"/>
        <w:rPr>
          <w:sz w:val="20"/>
          <w:lang w:val="pl-PL"/>
        </w:rPr>
      </w:pPr>
    </w:p>
    <w:p w:rsidR="008A4EBA" w:rsidRPr="0090775B" w:rsidRDefault="008A4EBA">
      <w:pPr>
        <w:pStyle w:val="BodyText"/>
        <w:rPr>
          <w:sz w:val="20"/>
          <w:lang w:val="pl-PL"/>
        </w:rPr>
      </w:pPr>
    </w:p>
    <w:p w:rsidR="008A4EBA" w:rsidRPr="0090775B" w:rsidRDefault="008A4EBA">
      <w:pPr>
        <w:pStyle w:val="Heading2"/>
        <w:spacing w:before="145"/>
        <w:ind w:left="5962"/>
        <w:rPr>
          <w:lang w:val="pl-PL"/>
        </w:rPr>
      </w:pPr>
      <w:r w:rsidRPr="0090775B">
        <w:rPr>
          <w:color w:val="221F1F"/>
          <w:w w:val="105"/>
          <w:lang w:val="pl-PL"/>
        </w:rPr>
        <w:t>………………………………….</w:t>
      </w:r>
    </w:p>
    <w:p w:rsidR="008A4EBA" w:rsidRPr="0090775B" w:rsidRDefault="008A4EBA">
      <w:pPr>
        <w:spacing w:before="38"/>
        <w:ind w:left="6843"/>
        <w:rPr>
          <w:sz w:val="18"/>
          <w:lang w:val="pl-PL"/>
        </w:rPr>
      </w:pPr>
      <w:r w:rsidRPr="0090775B">
        <w:rPr>
          <w:w w:val="105"/>
          <w:sz w:val="18"/>
          <w:lang w:val="pl-PL"/>
        </w:rPr>
        <w:t>Podpis</w:t>
      </w:r>
    </w:p>
    <w:p w:rsidR="008A4EBA" w:rsidRPr="0090775B" w:rsidRDefault="008A4EBA">
      <w:pPr>
        <w:pStyle w:val="BodyText"/>
        <w:rPr>
          <w:sz w:val="20"/>
          <w:lang w:val="pl-PL"/>
        </w:rPr>
      </w:pPr>
    </w:p>
    <w:p w:rsidR="008A4EBA" w:rsidRPr="0090775B" w:rsidRDefault="008A4EBA">
      <w:pPr>
        <w:pStyle w:val="BodyText"/>
        <w:spacing w:before="5"/>
        <w:rPr>
          <w:sz w:val="19"/>
          <w:lang w:val="pl-PL"/>
        </w:rPr>
      </w:pPr>
      <w:r>
        <w:rPr>
          <w:noProof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0" type="#_x0000_t202" style="position:absolute;margin-left:78.25pt;margin-top:13.4pt;width:437.9pt;height:170.8pt;z-index:-25165977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" filled="f" strokeweight=".15733mm">
            <v:textbox inset="0,0,0,0">
              <w:txbxContent>
                <w:p w:rsidR="008A4EBA" w:rsidRPr="0090775B" w:rsidRDefault="008A4EBA">
                  <w:pPr>
                    <w:spacing w:before="6" w:line="249" w:lineRule="auto"/>
                    <w:ind w:left="98"/>
                    <w:rPr>
                      <w:b/>
                      <w:sz w:val="18"/>
                      <w:lang w:val="pl-PL"/>
                    </w:rPr>
                  </w:pP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Wyrażam</w:t>
                  </w:r>
                  <w:r w:rsidRPr="0090775B">
                    <w:rPr>
                      <w:b/>
                      <w:spacing w:val="-18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zgodę</w:t>
                  </w:r>
                  <w:r w:rsidRPr="0090775B">
                    <w:rPr>
                      <w:b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na</w:t>
                  </w:r>
                  <w:r w:rsidRPr="0090775B">
                    <w:rPr>
                      <w:b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przekazanie</w:t>
                  </w:r>
                  <w:r w:rsidRPr="0090775B">
                    <w:rPr>
                      <w:b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do</w:t>
                  </w:r>
                  <w:r w:rsidRPr="0090775B">
                    <w:rPr>
                      <w:b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rejestru</w:t>
                  </w:r>
                  <w:r w:rsidRPr="0090775B">
                    <w:rPr>
                      <w:b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danych</w:t>
                  </w:r>
                  <w:r w:rsidRPr="0090775B">
                    <w:rPr>
                      <w:b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kontaktowych</w:t>
                  </w:r>
                  <w:r w:rsidRPr="0090775B">
                    <w:rPr>
                      <w:b/>
                      <w:spacing w:val="-8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moich</w:t>
                  </w:r>
                  <w:r w:rsidRPr="0090775B">
                    <w:rPr>
                      <w:b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danych,</w:t>
                  </w:r>
                  <w:r w:rsidRPr="0090775B">
                    <w:rPr>
                      <w:b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tj.</w:t>
                  </w:r>
                  <w:r w:rsidRPr="0090775B">
                    <w:rPr>
                      <w:b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imienia,</w:t>
                  </w:r>
                  <w:r w:rsidRPr="0090775B">
                    <w:rPr>
                      <w:b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nazwiska, numeru PESEL</w:t>
                  </w:r>
                  <w:r w:rsidRPr="0090775B">
                    <w:rPr>
                      <w:b/>
                      <w:spacing w:val="-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b/>
                      <w:w w:val="105"/>
                      <w:sz w:val="18"/>
                      <w:lang w:val="pl-PL"/>
                    </w:rPr>
                    <w:t>oraz:</w:t>
                  </w:r>
                </w:p>
                <w:p w:rsidR="008A4EBA" w:rsidRPr="0090775B" w:rsidRDefault="008A4EBA">
                  <w:pPr>
                    <w:pStyle w:val="BodyText"/>
                    <w:spacing w:before="6"/>
                    <w:rPr>
                      <w:b/>
                      <w:lang w:val="pl-PL"/>
                    </w:rPr>
                  </w:pPr>
                </w:p>
                <w:p w:rsidR="008A4EBA" w:rsidRPr="0090775B" w:rsidRDefault="008A4EBA">
                  <w:pPr>
                    <w:pStyle w:val="BodyText"/>
                    <w:tabs>
                      <w:tab w:val="left" w:pos="3035"/>
                    </w:tabs>
                    <w:ind w:left="319"/>
                    <w:rPr>
                      <w:lang w:val="pl-PL"/>
                    </w:rPr>
                  </w:pP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numeru</w:t>
                  </w:r>
                  <w:r w:rsidRPr="0090775B">
                    <w:rPr>
                      <w:color w:val="221F1F"/>
                      <w:spacing w:val="-14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telefonu</w:t>
                  </w:r>
                  <w:r w:rsidRPr="0090775B">
                    <w:rPr>
                      <w:color w:val="221F1F"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komórkowego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ab/>
                  </w:r>
                  <w:r w:rsidRPr="0090775B">
                    <w:rPr>
                      <w:color w:val="221F1F"/>
                      <w:w w:val="105"/>
                      <w:lang w:val="pl-PL"/>
                    </w:rPr>
                    <w:t>............................................................................................................................</w:t>
                  </w:r>
                </w:p>
                <w:p w:rsidR="008A4EBA" w:rsidRPr="0090775B" w:rsidRDefault="008A4EBA">
                  <w:pPr>
                    <w:pStyle w:val="BodyText"/>
                    <w:spacing w:before="115"/>
                    <w:ind w:left="98"/>
                    <w:rPr>
                      <w:lang w:val="pl-PL"/>
                    </w:rPr>
                  </w:pPr>
                  <w:r w:rsidRPr="0090775B">
                    <w:rPr>
                      <w:color w:val="221F1F"/>
                      <w:w w:val="105"/>
                      <w:lang w:val="pl-PL"/>
                    </w:rPr>
                    <w:t>lub</w:t>
                  </w:r>
                </w:p>
                <w:p w:rsidR="008A4EBA" w:rsidRPr="0090775B" w:rsidRDefault="008A4EBA">
                  <w:pPr>
                    <w:pStyle w:val="BodyText"/>
                    <w:tabs>
                      <w:tab w:val="left" w:pos="3035"/>
                    </w:tabs>
                    <w:spacing w:before="103"/>
                    <w:ind w:left="537"/>
                    <w:rPr>
                      <w:lang w:val="pl-PL"/>
                    </w:rPr>
                  </w:pP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adresu</w:t>
                  </w:r>
                  <w:r w:rsidRPr="0090775B">
                    <w:rPr>
                      <w:color w:val="221F1F"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poczty</w:t>
                  </w:r>
                  <w:r w:rsidRPr="0090775B">
                    <w:rPr>
                      <w:color w:val="221F1F"/>
                      <w:spacing w:val="-13"/>
                      <w:w w:val="105"/>
                      <w:sz w:val="18"/>
                      <w:lang w:val="pl-PL"/>
                    </w:rPr>
                    <w:t xml:space="preserve"> 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>elektronicznej</w:t>
                  </w:r>
                  <w:r w:rsidRPr="0090775B">
                    <w:rPr>
                      <w:color w:val="221F1F"/>
                      <w:w w:val="105"/>
                      <w:sz w:val="18"/>
                      <w:lang w:val="pl-PL"/>
                    </w:rPr>
                    <w:tab/>
                  </w:r>
                  <w:r w:rsidRPr="0090775B">
                    <w:rPr>
                      <w:color w:val="221F1F"/>
                      <w:w w:val="105"/>
                      <w:lang w:val="pl-PL"/>
                    </w:rPr>
                    <w:t>............................................................................................................................</w:t>
                  </w:r>
                </w:p>
                <w:p w:rsidR="008A4EBA" w:rsidRPr="0090775B" w:rsidRDefault="008A4EBA">
                  <w:pPr>
                    <w:pStyle w:val="BodyText"/>
                    <w:spacing w:before="116"/>
                    <w:ind w:left="238"/>
                    <w:rPr>
                      <w:lang w:val="pl-PL"/>
                    </w:rPr>
                  </w:pPr>
                  <w:r w:rsidRPr="0090775B">
                    <w:rPr>
                      <w:w w:val="105"/>
                      <w:lang w:val="pl-PL"/>
                    </w:rPr>
                    <w:t>Jeśli wyrażasz zgodę na przekazanie danych do rejestru danych kontaktowych, wypełnij co najmniej jedno powyższe pole.</w:t>
                  </w:r>
                </w:p>
                <w:p w:rsidR="008A4EBA" w:rsidRPr="0090775B" w:rsidRDefault="008A4EBA">
                  <w:pPr>
                    <w:pStyle w:val="BodyText"/>
                    <w:spacing w:before="10"/>
                    <w:rPr>
                      <w:sz w:val="25"/>
                      <w:lang w:val="pl-PL"/>
                    </w:rPr>
                  </w:pPr>
                </w:p>
                <w:p w:rsidR="008A4EBA" w:rsidRPr="0090775B" w:rsidRDefault="008A4EBA">
                  <w:pPr>
                    <w:pStyle w:val="BodyText"/>
                    <w:spacing w:before="1" w:line="249" w:lineRule="auto"/>
                    <w:ind w:left="98" w:right="99"/>
                    <w:jc w:val="both"/>
                    <w:rPr>
                      <w:lang w:val="pl-PL"/>
                    </w:rPr>
                  </w:pPr>
                  <w:r w:rsidRPr="0090775B">
                    <w:rPr>
                      <w:color w:val="201D1E"/>
                      <w:w w:val="105"/>
                      <w:lang w:val="pl-PL"/>
                    </w:rPr>
                    <w:t>Zgodę</w:t>
                  </w:r>
                  <w:r w:rsidRPr="0090775B">
                    <w:rPr>
                      <w:color w:val="201D1E"/>
                      <w:spacing w:val="-4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możesz</w:t>
                  </w:r>
                  <w:r w:rsidRPr="0090775B">
                    <w:rPr>
                      <w:color w:val="201D1E"/>
                      <w:spacing w:val="-1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wyrazić,</w:t>
                  </w:r>
                  <w:r w:rsidRPr="0090775B">
                    <w:rPr>
                      <w:color w:val="201D1E"/>
                      <w:spacing w:val="-3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jeśli</w:t>
                  </w:r>
                  <w:r w:rsidRPr="0090775B">
                    <w:rPr>
                      <w:color w:val="201D1E"/>
                      <w:spacing w:val="-1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składasz</w:t>
                  </w:r>
                  <w:r w:rsidRPr="0090775B">
                    <w:rPr>
                      <w:color w:val="201D1E"/>
                      <w:spacing w:val="-3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wniosek</w:t>
                  </w:r>
                  <w:r w:rsidRPr="0090775B">
                    <w:rPr>
                      <w:color w:val="201D1E"/>
                      <w:spacing w:val="-2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w</w:t>
                  </w:r>
                  <w:r w:rsidRPr="0090775B">
                    <w:rPr>
                      <w:color w:val="201D1E"/>
                      <w:spacing w:val="-5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swoim</w:t>
                  </w:r>
                  <w:r w:rsidRPr="0090775B">
                    <w:rPr>
                      <w:color w:val="201D1E"/>
                      <w:spacing w:val="-5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imieniu.</w:t>
                  </w:r>
                  <w:r w:rsidRPr="0090775B">
                    <w:rPr>
                      <w:color w:val="201D1E"/>
                      <w:spacing w:val="-4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Przekazanie</w:t>
                  </w:r>
                  <w:r w:rsidRPr="0090775B">
                    <w:rPr>
                      <w:color w:val="201D1E"/>
                      <w:spacing w:val="-2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danych</w:t>
                  </w:r>
                  <w:r w:rsidRPr="0090775B">
                    <w:rPr>
                      <w:color w:val="201D1E"/>
                      <w:spacing w:val="-2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do</w:t>
                  </w:r>
                  <w:r w:rsidRPr="0090775B">
                    <w:rPr>
                      <w:color w:val="201D1E"/>
                      <w:spacing w:val="-1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rejestru</w:t>
                  </w:r>
                  <w:r w:rsidRPr="0090775B">
                    <w:rPr>
                      <w:color w:val="201D1E"/>
                      <w:spacing w:val="-2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danych</w:t>
                  </w:r>
                  <w:r w:rsidRPr="0090775B">
                    <w:rPr>
                      <w:color w:val="201D1E"/>
                      <w:spacing w:val="-1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kontaktowych</w:t>
                  </w:r>
                  <w:r w:rsidRPr="0090775B">
                    <w:rPr>
                      <w:color w:val="201D1E"/>
                      <w:spacing w:val="-1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nie</w:t>
                  </w:r>
                  <w:r w:rsidRPr="0090775B">
                    <w:rPr>
                      <w:color w:val="201D1E"/>
                      <w:spacing w:val="-3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jest obowiązkowe. Mogą one umożliwić innym podmiotom (np. urzędom) szybki kontakt z tobą celem sprawnego załatwienia sprawy i poinformowania cię o działaniach, jakie te podmioty podejmują w twoich</w:t>
                  </w:r>
                  <w:r w:rsidRPr="0090775B">
                    <w:rPr>
                      <w:color w:val="201D1E"/>
                      <w:spacing w:val="-18"/>
                      <w:w w:val="105"/>
                      <w:lang w:val="pl-PL"/>
                    </w:rPr>
                    <w:t xml:space="preserve"> </w:t>
                  </w:r>
                  <w:r w:rsidRPr="0090775B">
                    <w:rPr>
                      <w:color w:val="201D1E"/>
                      <w:w w:val="105"/>
                      <w:lang w:val="pl-PL"/>
                    </w:rPr>
                    <w:t>sprawach.</w:t>
                  </w:r>
                </w:p>
                <w:p w:rsidR="008A4EBA" w:rsidRPr="0090775B" w:rsidRDefault="008A4EBA">
                  <w:pPr>
                    <w:pStyle w:val="BodyText"/>
                    <w:spacing w:before="2"/>
                    <w:ind w:left="98"/>
                    <w:jc w:val="both"/>
                    <w:rPr>
                      <w:lang w:val="pl-PL"/>
                    </w:rPr>
                  </w:pPr>
                  <w:r w:rsidRPr="0090775B">
                    <w:rPr>
                      <w:color w:val="201D1E"/>
                      <w:w w:val="105"/>
                      <w:lang w:val="pl-PL"/>
                    </w:rPr>
                    <w:t>Zgodę możesz wycofać w każdej chwili.</w:t>
                  </w:r>
                </w:p>
                <w:p w:rsidR="008A4EBA" w:rsidRDefault="008A4EBA">
                  <w:pPr>
                    <w:spacing w:before="120"/>
                    <w:ind w:left="5693" w:right="510"/>
                    <w:jc w:val="center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………………………………….</w:t>
                  </w:r>
                </w:p>
                <w:p w:rsidR="008A4EBA" w:rsidRDefault="008A4EBA">
                  <w:pPr>
                    <w:spacing w:before="39"/>
                    <w:ind w:left="5693" w:right="412"/>
                    <w:jc w:val="center"/>
                    <w:rPr>
                      <w:sz w:val="18"/>
                    </w:rPr>
                  </w:pPr>
                  <w:r>
                    <w:rPr>
                      <w:w w:val="105"/>
                      <w:sz w:val="18"/>
                    </w:rPr>
                    <w:t>Data i podpis</w:t>
                  </w:r>
                </w:p>
              </w:txbxContent>
            </v:textbox>
            <w10:wrap type="topAndBottom" anchorx="page"/>
          </v:shape>
        </w:pict>
      </w:r>
    </w:p>
    <w:p w:rsidR="008A4EBA" w:rsidRPr="0090775B" w:rsidRDefault="008A4EBA">
      <w:pPr>
        <w:pStyle w:val="BodyText"/>
        <w:rPr>
          <w:sz w:val="20"/>
          <w:lang w:val="pl-PL"/>
        </w:rPr>
      </w:pPr>
    </w:p>
    <w:p w:rsidR="008A4EBA" w:rsidRPr="0090775B" w:rsidRDefault="008A4EBA">
      <w:pPr>
        <w:pStyle w:val="BodyText"/>
        <w:spacing w:before="8"/>
        <w:rPr>
          <w:sz w:val="25"/>
          <w:lang w:val="pl-PL"/>
        </w:rPr>
      </w:pPr>
      <w:r>
        <w:rPr>
          <w:noProof/>
          <w:lang w:val="pl-PL" w:eastAsia="pl-PL"/>
        </w:rPr>
        <w:pict>
          <v:shape id="Freeform 2" o:spid="_x0000_s1031" style="position:absolute;margin-left:73.05pt;margin-top:17.1pt;width:144.55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" path="m,l2890,e" filled="f" strokecolor="#221f1f" strokeweight=".24589mm">
            <v:path arrowok="t" o:connecttype="custom" o:connectlocs="0,0;1835150,0" o:connectangles="0,0"/>
            <w10:wrap type="topAndBottom" anchorx="page"/>
          </v:shape>
        </w:pict>
      </w:r>
    </w:p>
    <w:p w:rsidR="008A4EBA" w:rsidRPr="0090775B" w:rsidRDefault="008A4EBA">
      <w:pPr>
        <w:pStyle w:val="BodyText"/>
        <w:spacing w:before="39"/>
        <w:ind w:left="119"/>
        <w:jc w:val="both"/>
        <w:rPr>
          <w:lang w:val="pl-PL"/>
        </w:rPr>
      </w:pPr>
      <w:r w:rsidRPr="0090775B">
        <w:rPr>
          <w:w w:val="105"/>
          <w:lang w:val="pl-PL"/>
        </w:rPr>
        <w:t>* Niepotrzebne skreślić.</w:t>
      </w:r>
    </w:p>
    <w:p w:rsidR="008A4EBA" w:rsidRPr="0090775B" w:rsidRDefault="008A4EBA">
      <w:pPr>
        <w:pStyle w:val="BodyText"/>
        <w:spacing w:before="8" w:line="252" w:lineRule="auto"/>
        <w:ind w:left="119" w:right="561"/>
        <w:jc w:val="both"/>
        <w:rPr>
          <w:lang w:val="pl-PL"/>
        </w:rPr>
      </w:pPr>
      <w:r w:rsidRPr="0090775B">
        <w:rPr>
          <w:w w:val="105"/>
          <w:lang w:val="pl-PL"/>
        </w:rPr>
        <w:t>**</w:t>
      </w:r>
      <w:r w:rsidRPr="0090775B">
        <w:rPr>
          <w:spacing w:val="-13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W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przypadku</w:t>
      </w:r>
      <w:r w:rsidRPr="0090775B">
        <w:rPr>
          <w:spacing w:val="-9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wyborcy</w:t>
      </w:r>
      <w:r w:rsidRPr="0090775B">
        <w:rPr>
          <w:spacing w:val="-14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nigdzie</w:t>
      </w:r>
      <w:r w:rsidRPr="0090775B">
        <w:rPr>
          <w:spacing w:val="-9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niezamieszkałego,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o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którym</w:t>
      </w:r>
      <w:r w:rsidRPr="0090775B">
        <w:rPr>
          <w:spacing w:val="-12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mowa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w</w:t>
      </w:r>
      <w:r w:rsidRPr="0090775B">
        <w:rPr>
          <w:spacing w:val="-15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art.</w:t>
      </w:r>
      <w:r w:rsidRPr="0090775B">
        <w:rPr>
          <w:spacing w:val="-6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19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§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9</w:t>
      </w:r>
      <w:r w:rsidRPr="0090775B">
        <w:rPr>
          <w:spacing w:val="-12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ustawy</w:t>
      </w:r>
      <w:r w:rsidRPr="0090775B">
        <w:rPr>
          <w:spacing w:val="-15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z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dnia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5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stycznia</w:t>
      </w:r>
      <w:r w:rsidRPr="0090775B">
        <w:rPr>
          <w:spacing w:val="-12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2011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r.</w:t>
      </w:r>
      <w:r w:rsidRPr="0090775B">
        <w:rPr>
          <w:spacing w:val="-10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–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Kodeks</w:t>
      </w:r>
      <w:r w:rsidRPr="0090775B">
        <w:rPr>
          <w:spacing w:val="-11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wyborczy, przebywającego stale na obszarze danej gminy, wpisuje się adres, pod którym będzie możliwe skontaktowanie się z nim przez pracowników urzędu</w:t>
      </w:r>
      <w:r w:rsidRPr="0090775B">
        <w:rPr>
          <w:spacing w:val="-3"/>
          <w:w w:val="105"/>
          <w:lang w:val="pl-PL"/>
        </w:rPr>
        <w:t xml:space="preserve"> </w:t>
      </w:r>
      <w:r w:rsidRPr="0090775B">
        <w:rPr>
          <w:w w:val="105"/>
          <w:lang w:val="pl-PL"/>
        </w:rPr>
        <w:t>gminy.</w:t>
      </w:r>
    </w:p>
    <w:sectPr w:rsidR="008A4EBA" w:rsidRPr="0090775B" w:rsidSect="00114291">
      <w:type w:val="continuous"/>
      <w:pgSz w:w="11910" w:h="16840"/>
      <w:pgMar w:top="1160" w:right="920" w:bottom="280" w:left="13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347"/>
    <w:rsid w:val="0006393F"/>
    <w:rsid w:val="00114291"/>
    <w:rsid w:val="00135536"/>
    <w:rsid w:val="00137E60"/>
    <w:rsid w:val="00143184"/>
    <w:rsid w:val="00156499"/>
    <w:rsid w:val="001E12C7"/>
    <w:rsid w:val="003244D7"/>
    <w:rsid w:val="00386F86"/>
    <w:rsid w:val="00552B6E"/>
    <w:rsid w:val="005F3347"/>
    <w:rsid w:val="00726B6D"/>
    <w:rsid w:val="007F099D"/>
    <w:rsid w:val="008A4EBA"/>
    <w:rsid w:val="0090775B"/>
    <w:rsid w:val="009D0F34"/>
    <w:rsid w:val="00A51695"/>
    <w:rsid w:val="00B83EF4"/>
    <w:rsid w:val="00BC3B67"/>
    <w:rsid w:val="00BD20A2"/>
    <w:rsid w:val="00C23E30"/>
    <w:rsid w:val="00C45A31"/>
    <w:rsid w:val="00DA0753"/>
    <w:rsid w:val="00FD2ABD"/>
    <w:rsid w:val="00FF2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291"/>
    <w:pPr>
      <w:widowControl w:val="0"/>
      <w:autoSpaceDE w:val="0"/>
      <w:autoSpaceDN w:val="0"/>
    </w:pPr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114291"/>
    <w:pPr>
      <w:outlineLvl w:val="0"/>
    </w:pPr>
    <w:rPr>
      <w:b/>
      <w:bCs/>
      <w:sz w:val="18"/>
      <w:szCs w:val="18"/>
    </w:rPr>
  </w:style>
  <w:style w:type="paragraph" w:styleId="Heading2">
    <w:name w:val="heading 2"/>
    <w:basedOn w:val="Normal"/>
    <w:link w:val="Heading2Char"/>
    <w:uiPriority w:val="99"/>
    <w:qFormat/>
    <w:rsid w:val="00114291"/>
    <w:pPr>
      <w:spacing w:before="38"/>
      <w:ind w:left="5693"/>
      <w:outlineLvl w:val="1"/>
    </w:pPr>
    <w:rPr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E3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F2E34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table" w:customStyle="1" w:styleId="TableNormal1">
    <w:name w:val="Table Normal1"/>
    <w:uiPriority w:val="99"/>
    <w:semiHidden/>
    <w:rsid w:val="0011429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114291"/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F2E34"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114291"/>
  </w:style>
  <w:style w:type="paragraph" w:customStyle="1" w:styleId="TableParagraph">
    <w:name w:val="Table Paragraph"/>
    <w:basedOn w:val="Normal"/>
    <w:uiPriority w:val="99"/>
    <w:rsid w:val="001142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224</Words>
  <Characters>1347</Characters>
  <Application>Microsoft Office Outlook</Application>
  <DocSecurity>0</DocSecurity>
  <Lines>0</Lines>
  <Paragraphs>0</Paragraphs>
  <ScaleCrop>false</ScaleCrop>
  <Company>Krajowe Biuro Wyborcze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</dc:title>
  <dc:subject/>
  <dc:creator>RCL</dc:creator>
  <cp:keywords/>
  <dc:description/>
  <cp:lastModifiedBy>Admin</cp:lastModifiedBy>
  <cp:revision>3</cp:revision>
  <cp:lastPrinted>2024-02-05T08:59:00Z</cp:lastPrinted>
  <dcterms:created xsi:type="dcterms:W3CDTF">2024-02-07T08:46:00Z</dcterms:created>
  <dcterms:modified xsi:type="dcterms:W3CDTF">2024-02-07T08:53:00Z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18.4 (Windows)</vt:lpwstr>
  </property>
</Properties>
</file>