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C9B" w:rsidRPr="00C277BE" w:rsidRDefault="00BC3C9B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:rsidR="00BC3C9B" w:rsidRPr="00C277BE" w:rsidRDefault="00BC3C9B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BC3C9B" w:rsidRPr="00C277BE" w:rsidRDefault="00BC3C9B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:rsidR="00BC3C9B" w:rsidRDefault="00BC3C9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BC3C9B" w:rsidRDefault="00BC3C9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BC3C9B" w:rsidRPr="00C277BE" w:rsidRDefault="00BC3C9B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:rsidR="00BC3C9B" w:rsidRPr="00E75087" w:rsidRDefault="00BC3C9B" w:rsidP="004536AE">
      <w:pPr>
        <w:jc w:val="center"/>
        <w:rPr>
          <w:rFonts w:cs="Calibri"/>
          <w:b/>
          <w:sz w:val="24"/>
        </w:rPr>
      </w:pPr>
      <w:r w:rsidRPr="00196D8F">
        <w:rPr>
          <w:rFonts w:cs="Calibri"/>
          <w:b/>
          <w:color w:val="000000"/>
          <w:szCs w:val="22"/>
        </w:rPr>
        <w:t xml:space="preserve">Budowa </w:t>
      </w:r>
      <w:r>
        <w:rPr>
          <w:rFonts w:cs="Calibri"/>
          <w:b/>
          <w:bCs/>
          <w:szCs w:val="22"/>
        </w:rPr>
        <w:t>świetlicy wiejskiej w Tragaminie</w:t>
      </w:r>
    </w:p>
    <w:p w:rsidR="00BC3C9B" w:rsidRDefault="00BC3C9B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</w:t>
      </w:r>
      <w:r>
        <w:rPr>
          <w:rStyle w:val="FootnoteReference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BC3C9B" w:rsidRDefault="00BC3C9B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:rsidR="00BC3C9B" w:rsidRPr="00DF7CF4" w:rsidRDefault="00BC3C9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BC3C9B" w:rsidRPr="004536AE" w:rsidRDefault="00BC3C9B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:rsidR="00BC3C9B" w:rsidRDefault="00BC3C9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BC3C9B" w:rsidRDefault="00BC3C9B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:rsidR="00BC3C9B" w:rsidRPr="0017002E" w:rsidRDefault="00BC3C9B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BC3C9B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C9B" w:rsidRDefault="00BC3C9B" w:rsidP="00AA34E6">
      <w:r>
        <w:separator/>
      </w:r>
    </w:p>
  </w:endnote>
  <w:endnote w:type="continuationSeparator" w:id="0">
    <w:p w:rsidR="00BC3C9B" w:rsidRDefault="00BC3C9B" w:rsidP="00AA34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C9B" w:rsidRDefault="00BC3C9B" w:rsidP="00AA34E6">
      <w:r>
        <w:separator/>
      </w:r>
    </w:p>
  </w:footnote>
  <w:footnote w:type="continuationSeparator" w:id="0">
    <w:p w:rsidR="00BC3C9B" w:rsidRDefault="00BC3C9B" w:rsidP="00AA34E6">
      <w:r>
        <w:continuationSeparator/>
      </w:r>
    </w:p>
  </w:footnote>
  <w:footnote w:id="1">
    <w:p w:rsidR="00BC3C9B" w:rsidRPr="00E436A7" w:rsidRDefault="00BC3C9B" w:rsidP="00E436A7">
      <w:pPr>
        <w:jc w:val="both"/>
        <w:rPr>
          <w:rFonts w:cs="Calibri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BC3C9B" w:rsidRPr="00E436A7" w:rsidRDefault="00BC3C9B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BC3C9B" w:rsidRPr="00E436A7" w:rsidRDefault="00BC3C9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BC3C9B" w:rsidRDefault="00BC3C9B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yperlink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C9B" w:rsidRPr="009E4C59" w:rsidRDefault="00BC3C9B" w:rsidP="004536AE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10" w:name="_Hlk54258659"/>
    <w:bookmarkStart w:id="11" w:name="_Hlk54258660"/>
    <w:bookmarkStart w:id="12" w:name="_Hlk54258661"/>
    <w:bookmarkStart w:id="13" w:name="_Hlk54258662"/>
    <w:r>
      <w:rPr>
        <w:noProof/>
      </w:rPr>
      <w:pict>
        <v:group id="_x0000_s2049" style="position:absolute;margin-left:0;margin-top:7.85pt;width:482.05pt;height:54.4pt;z-index:-251656192" coordorigin="1417,842" coordsize="9641,10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Grafika 2" o:spid="_x0000_s2050" type="#_x0000_t75" style="position:absolute;left:9680;top:842;width:1378;height:992;visibility:visible;mso-position-horizontal:right;mso-position-horizontal-relative:margin">
            <v:imagedata r:id="rId1" o:title="" cropbottom="-199f" cropright="-191f"/>
            <o:lock v:ext="edit" aspectratio="f"/>
          </v:shape>
          <v:shape id="Obraz 1" o:spid="_x0000_s2051" type="#_x0000_t75" style="position:absolute;left:5689;top:914;width:2791;height:980;visibility:visible">
            <v:imagedata r:id="rId2" o:title=""/>
          </v:shape>
          <v:shape id="Obraz 3" o:spid="_x0000_s2052" type="#_x0000_t75" style="position:absolute;left:1417;top:887;width:3135;height:1043;visibility:visible;mso-position-horizontal-relative:margin">
            <v:imagedata r:id="rId3" o:title=""/>
          </v:shape>
        </v:group>
      </w:pict>
    </w:r>
  </w:p>
  <w:bookmarkEnd w:id="10"/>
  <w:bookmarkEnd w:id="11"/>
  <w:bookmarkEnd w:id="12"/>
  <w:bookmarkEnd w:id="13"/>
  <w:p w:rsidR="00BC3C9B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:rsidR="00BC3C9B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:rsidR="00BC3C9B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:rsidR="00BC3C9B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:rsidR="00BC3C9B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:rsidR="00BC3C9B" w:rsidRPr="005E08EC" w:rsidRDefault="00BC3C9B" w:rsidP="00977A1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BC3C9B" w:rsidRPr="005E08EC" w:rsidRDefault="00BC3C9B" w:rsidP="00977A11">
    <w:pPr>
      <w:tabs>
        <w:tab w:val="left" w:pos="-4820"/>
        <w:tab w:val="left" w:pos="3550"/>
      </w:tabs>
      <w:rPr>
        <w:rFonts w:cs="Calibri"/>
        <w:szCs w:val="32"/>
      </w:rPr>
    </w:pPr>
    <w:r w:rsidRPr="005E08EC">
      <w:rPr>
        <w:rFonts w:cs="Calibri"/>
        <w:b/>
        <w:bCs/>
        <w:color w:val="000000"/>
        <w:sz w:val="18"/>
        <w:szCs w:val="18"/>
      </w:rPr>
      <w:t xml:space="preserve">Znak sprawy: </w:t>
    </w:r>
    <w:r w:rsidRPr="005E08EC">
      <w:rPr>
        <w:rFonts w:cs="Calibri"/>
        <w:b/>
        <w:sz w:val="18"/>
        <w:szCs w:val="18"/>
      </w:rPr>
      <w:t>PP-</w:t>
    </w:r>
    <w:r>
      <w:rPr>
        <w:rFonts w:cs="Calibri"/>
        <w:b/>
        <w:sz w:val="18"/>
        <w:szCs w:val="18"/>
      </w:rPr>
      <w:t>7320/Ś.T-</w:t>
    </w:r>
    <w:r w:rsidRPr="005E08EC">
      <w:rPr>
        <w:rFonts w:cs="Calibri"/>
        <w:b/>
        <w:sz w:val="18"/>
        <w:szCs w:val="18"/>
      </w:rPr>
      <w:t>202</w:t>
    </w:r>
    <w:r>
      <w:rPr>
        <w:rFonts w:cs="Calibri"/>
        <w:b/>
        <w:sz w:val="18"/>
        <w:szCs w:val="18"/>
      </w:rPr>
      <w:t>4</w:t>
    </w:r>
  </w:p>
  <w:p w:rsidR="00BC3C9B" w:rsidRDefault="00BC3C9B" w:rsidP="00270FD5">
    <w:pPr>
      <w:pStyle w:val="Header"/>
      <w:jc w:val="cen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-7.75pt;margin-top:15.05pt;width:476.25pt;height:0;z-index:251661312" o:connectortype="straight"/>
      </w:pict>
    </w:r>
    <w:r w:rsidRPr="0046036C">
      <w:rPr>
        <w:rFonts w:cs="Calibri"/>
        <w:color w:val="000000"/>
        <w:szCs w:val="22"/>
      </w:rPr>
      <w:t xml:space="preserve">Budowa </w:t>
    </w:r>
    <w:r>
      <w:rPr>
        <w:rFonts w:cs="Calibri"/>
        <w:bCs/>
        <w:szCs w:val="22"/>
      </w:rPr>
      <w:t>świetlicy wiejskiej w Tragaminie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688326A"/>
    <w:multiLevelType w:val="multilevel"/>
    <w:tmpl w:val="E9EEDA62"/>
    <w:lvl w:ilvl="0">
      <w:start w:val="1"/>
      <w:numFmt w:val="upperRoman"/>
      <w:pStyle w:val="Heading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34"/>
  </w:num>
  <w:num w:numId="5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9"/>
    <w:lvlOverride w:ilvl="0">
      <w:startOverride w:val="1"/>
    </w:lvlOverride>
  </w:num>
  <w:num w:numId="27">
    <w:abstractNumId w:val="10"/>
  </w:num>
  <w:num w:numId="28">
    <w:abstractNumId w:val="40"/>
  </w:num>
  <w:num w:numId="29">
    <w:abstractNumId w:val="45"/>
  </w:num>
  <w:num w:numId="30">
    <w:abstractNumId w:val="3"/>
  </w:num>
  <w:num w:numId="31">
    <w:abstractNumId w:val="48"/>
  </w:num>
  <w:num w:numId="32">
    <w:abstractNumId w:val="21"/>
  </w:num>
  <w:num w:numId="33">
    <w:abstractNumId w:val="1"/>
  </w:num>
  <w:num w:numId="34">
    <w:abstractNumId w:val="57"/>
  </w:num>
  <w:num w:numId="35">
    <w:abstractNumId w:val="17"/>
  </w:num>
  <w:num w:numId="36">
    <w:abstractNumId w:val="56"/>
  </w:num>
  <w:num w:numId="37">
    <w:abstractNumId w:val="26"/>
  </w:num>
  <w:num w:numId="38">
    <w:abstractNumId w:val="38"/>
  </w:num>
  <w:num w:numId="39">
    <w:abstractNumId w:val="61"/>
  </w:num>
  <w:num w:numId="40">
    <w:abstractNumId w:val="7"/>
  </w:num>
  <w:num w:numId="41">
    <w:abstractNumId w:val="30"/>
  </w:num>
  <w:num w:numId="42">
    <w:abstractNumId w:val="6"/>
  </w:num>
  <w:num w:numId="43">
    <w:abstractNumId w:val="36"/>
  </w:num>
  <w:num w:numId="44">
    <w:abstractNumId w:val="53"/>
  </w:num>
  <w:num w:numId="45">
    <w:abstractNumId w:val="46"/>
  </w:num>
  <w:num w:numId="46">
    <w:abstractNumId w:val="12"/>
  </w:num>
  <w:num w:numId="47">
    <w:abstractNumId w:val="41"/>
  </w:num>
  <w:num w:numId="48">
    <w:abstractNumId w:val="19"/>
  </w:num>
  <w:num w:numId="49">
    <w:abstractNumId w:val="8"/>
  </w:num>
  <w:num w:numId="50">
    <w:abstractNumId w:val="54"/>
  </w:num>
  <w:num w:numId="51">
    <w:abstractNumId w:val="52"/>
  </w:num>
  <w:num w:numId="52">
    <w:abstractNumId w:val="28"/>
  </w:num>
  <w:num w:numId="53">
    <w:abstractNumId w:val="13"/>
  </w:num>
  <w:num w:numId="54">
    <w:abstractNumId w:val="60"/>
  </w:num>
  <w:num w:numId="55">
    <w:abstractNumId w:val="50"/>
  </w:num>
  <w:num w:numId="56">
    <w:abstractNumId w:val="11"/>
  </w:num>
  <w:num w:numId="57">
    <w:abstractNumId w:val="37"/>
  </w:num>
  <w:num w:numId="58">
    <w:abstractNumId w:val="0"/>
  </w:num>
  <w:num w:numId="59">
    <w:abstractNumId w:val="32"/>
  </w:num>
  <w:num w:numId="60">
    <w:abstractNumId w:val="59"/>
  </w:num>
  <w:num w:numId="61">
    <w:abstractNumId w:val="23"/>
  </w:num>
  <w:num w:numId="62">
    <w:abstractNumId w:val="31"/>
  </w:num>
  <w:num w:numId="63">
    <w:abstractNumId w:val="58"/>
  </w:num>
  <w:num w:numId="64">
    <w:abstractNumId w:val="47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34E6"/>
    <w:rsid w:val="000206EF"/>
    <w:rsid w:val="00024253"/>
    <w:rsid w:val="0002549C"/>
    <w:rsid w:val="0003735C"/>
    <w:rsid w:val="00040B39"/>
    <w:rsid w:val="00051BBE"/>
    <w:rsid w:val="00052000"/>
    <w:rsid w:val="0005200E"/>
    <w:rsid w:val="00053307"/>
    <w:rsid w:val="00064FED"/>
    <w:rsid w:val="000A15F9"/>
    <w:rsid w:val="000A605E"/>
    <w:rsid w:val="000A7124"/>
    <w:rsid w:val="000D6767"/>
    <w:rsid w:val="000D7132"/>
    <w:rsid w:val="00101718"/>
    <w:rsid w:val="00117D84"/>
    <w:rsid w:val="00124A82"/>
    <w:rsid w:val="00140A23"/>
    <w:rsid w:val="00147092"/>
    <w:rsid w:val="001508B8"/>
    <w:rsid w:val="00150C87"/>
    <w:rsid w:val="0017002E"/>
    <w:rsid w:val="00171677"/>
    <w:rsid w:val="00183F97"/>
    <w:rsid w:val="00196D8F"/>
    <w:rsid w:val="001A2019"/>
    <w:rsid w:val="001B18C8"/>
    <w:rsid w:val="001B769C"/>
    <w:rsid w:val="001B7BFD"/>
    <w:rsid w:val="001C36BE"/>
    <w:rsid w:val="001E123D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70FD5"/>
    <w:rsid w:val="002800D0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471F7"/>
    <w:rsid w:val="00354A72"/>
    <w:rsid w:val="00360745"/>
    <w:rsid w:val="00375F4B"/>
    <w:rsid w:val="00381725"/>
    <w:rsid w:val="003A74B4"/>
    <w:rsid w:val="003C793C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441C3"/>
    <w:rsid w:val="00450B67"/>
    <w:rsid w:val="004536AE"/>
    <w:rsid w:val="0046036C"/>
    <w:rsid w:val="00466F82"/>
    <w:rsid w:val="004806AF"/>
    <w:rsid w:val="004863ED"/>
    <w:rsid w:val="00490635"/>
    <w:rsid w:val="004A39AC"/>
    <w:rsid w:val="004A6E90"/>
    <w:rsid w:val="004B426F"/>
    <w:rsid w:val="004C2D87"/>
    <w:rsid w:val="004C522E"/>
    <w:rsid w:val="004E7F9A"/>
    <w:rsid w:val="00506E2B"/>
    <w:rsid w:val="00512B02"/>
    <w:rsid w:val="005165B5"/>
    <w:rsid w:val="00527310"/>
    <w:rsid w:val="005340BC"/>
    <w:rsid w:val="00535652"/>
    <w:rsid w:val="00535A3F"/>
    <w:rsid w:val="00561AAD"/>
    <w:rsid w:val="00570D01"/>
    <w:rsid w:val="00575192"/>
    <w:rsid w:val="005947D3"/>
    <w:rsid w:val="005B34FE"/>
    <w:rsid w:val="005C0765"/>
    <w:rsid w:val="005C0CF5"/>
    <w:rsid w:val="005D4011"/>
    <w:rsid w:val="005E08EC"/>
    <w:rsid w:val="005E0FE0"/>
    <w:rsid w:val="005E5729"/>
    <w:rsid w:val="005F7C15"/>
    <w:rsid w:val="00607150"/>
    <w:rsid w:val="00611375"/>
    <w:rsid w:val="00626566"/>
    <w:rsid w:val="0062687D"/>
    <w:rsid w:val="00636293"/>
    <w:rsid w:val="00637EBF"/>
    <w:rsid w:val="006667E9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65A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77A11"/>
    <w:rsid w:val="00984180"/>
    <w:rsid w:val="009B4BDB"/>
    <w:rsid w:val="009E4C59"/>
    <w:rsid w:val="00A00ADA"/>
    <w:rsid w:val="00A02C22"/>
    <w:rsid w:val="00A275C7"/>
    <w:rsid w:val="00A276C0"/>
    <w:rsid w:val="00A313E3"/>
    <w:rsid w:val="00A4107C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4F9F"/>
    <w:rsid w:val="00AF3469"/>
    <w:rsid w:val="00B17147"/>
    <w:rsid w:val="00B20DA1"/>
    <w:rsid w:val="00B23461"/>
    <w:rsid w:val="00B25F2D"/>
    <w:rsid w:val="00B36EEB"/>
    <w:rsid w:val="00B37A61"/>
    <w:rsid w:val="00B468DA"/>
    <w:rsid w:val="00B609B0"/>
    <w:rsid w:val="00B70D81"/>
    <w:rsid w:val="00B855BB"/>
    <w:rsid w:val="00B918AC"/>
    <w:rsid w:val="00BC3C9B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381D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75087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C5CA6"/>
    <w:rsid w:val="00FD744F"/>
    <w:rsid w:val="00FF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AA34E6"/>
    <w:rPr>
      <w:rFonts w:eastAsia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Header">
    <w:name w:val="header"/>
    <w:aliases w:val="Nagłówek strony nieparzystej"/>
    <w:basedOn w:val="Normal"/>
    <w:link w:val="Head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Nagłówek strony nieparzystej Char"/>
    <w:basedOn w:val="DefaultParagraphFont"/>
    <w:link w:val="Header"/>
    <w:uiPriority w:val="99"/>
    <w:locked/>
    <w:rsid w:val="00AA34E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A34E6"/>
    <w:rPr>
      <w:rFonts w:cs="Times New Roman"/>
    </w:rPr>
  </w:style>
  <w:style w:type="paragraph" w:styleId="ListParagraph">
    <w:name w:val="List Paragraph"/>
    <w:aliases w:val="L1,Numerowanie,BulletC,Akapit z listą BS,Kolorowa lista — akcent 11,Obiekt,Akapit z listą 1,Akapit z listą3,Normal2,CW_Lista"/>
    <w:basedOn w:val="Normal"/>
    <w:link w:val="ListParagraphChar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L1 Char,Numerowanie Char,BulletC Char,Akapit z listą BS Char,Kolorowa lista — akcent 11 Char,Obiekt Char,Akapit z listą 1 Char,Akapit z listą3 Char,Normal2 Char,CW_Lista Char"/>
    <w:link w:val="ListParagraph"/>
    <w:uiPriority w:val="99"/>
    <w:locked/>
    <w:rsid w:val="00AA34E6"/>
    <w:rPr>
      <w:rFonts w:ascii="Calibri" w:hAnsi="Calibri"/>
      <w:sz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AA34E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PageNumber">
    <w:name w:val="page number"/>
    <w:basedOn w:val="DefaultParagraphFont"/>
    <w:uiPriority w:val="99"/>
    <w:rsid w:val="00AA34E6"/>
    <w:rPr>
      <w:rFonts w:cs="Times New Roman"/>
    </w:rPr>
  </w:style>
  <w:style w:type="character" w:styleId="Hyperlink">
    <w:name w:val="Hyperlink"/>
    <w:basedOn w:val="DefaultParagraphFont"/>
    <w:uiPriority w:val="99"/>
    <w:rsid w:val="00AA34E6"/>
    <w:rPr>
      <w:rFonts w:cs="Times New Roman"/>
      <w:color w:val="0000FF"/>
      <w:u w:val="single"/>
    </w:rPr>
  </w:style>
  <w:style w:type="paragraph" w:styleId="FootnoteText">
    <w:name w:val="footnote text"/>
    <w:aliases w:val="Footnote,Podrozdzia3"/>
    <w:basedOn w:val="Normal"/>
    <w:link w:val="FootnoteTextChar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aliases w:val="Footnote Char,Podrozdzia3 Char"/>
    <w:basedOn w:val="DefaultParagraphFont"/>
    <w:link w:val="FootnoteText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Heading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714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713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13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141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6713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3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4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4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4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715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6714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14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715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671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70</Words>
  <Characters>426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Admin</cp:lastModifiedBy>
  <cp:revision>15</cp:revision>
  <dcterms:created xsi:type="dcterms:W3CDTF">2023-02-01T08:36:00Z</dcterms:created>
  <dcterms:modified xsi:type="dcterms:W3CDTF">2024-05-25T11:40:00Z</dcterms:modified>
</cp:coreProperties>
</file>