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2A6" w:rsidRDefault="009672A6" w:rsidP="005439D6">
      <w:r>
        <w:t xml:space="preserve">                                                                                              Malbork, dn. ……………......... r.             </w:t>
      </w:r>
    </w:p>
    <w:p w:rsidR="009672A6" w:rsidRDefault="009672A6" w:rsidP="005439D6"/>
    <w:p w:rsidR="009672A6" w:rsidRDefault="009672A6" w:rsidP="005439D6"/>
    <w:p w:rsidR="009672A6" w:rsidRDefault="009672A6" w:rsidP="005439D6">
      <w:r>
        <w:t>…………………….…………</w:t>
      </w:r>
    </w:p>
    <w:p w:rsidR="009672A6" w:rsidRPr="00CE0791" w:rsidRDefault="009672A6" w:rsidP="005439D6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</w:t>
      </w:r>
      <w:r w:rsidRPr="00CE0791">
        <w:rPr>
          <w:i/>
          <w:iCs/>
          <w:sz w:val="20"/>
          <w:szCs w:val="20"/>
        </w:rPr>
        <w:t xml:space="preserve">(pieczątka pracodawcy)                                 </w:t>
      </w:r>
    </w:p>
    <w:p w:rsidR="009672A6" w:rsidRPr="00C21641" w:rsidRDefault="009672A6" w:rsidP="005439D6">
      <w:pPr>
        <w:rPr>
          <w:b/>
          <w:bCs/>
        </w:rPr>
      </w:pPr>
      <w:r w:rsidRPr="00C21641">
        <w:t xml:space="preserve">                                                                                                </w:t>
      </w:r>
      <w:r>
        <w:rPr>
          <w:b/>
          <w:bCs/>
        </w:rPr>
        <w:t>Wójt Gminy Malbork</w:t>
      </w:r>
      <w:r w:rsidRPr="00C21641">
        <w:rPr>
          <w:b/>
          <w:bCs/>
        </w:rPr>
        <w:t xml:space="preserve">                                                                     </w:t>
      </w:r>
    </w:p>
    <w:p w:rsidR="009672A6" w:rsidRPr="00C21641" w:rsidRDefault="009672A6" w:rsidP="005439D6">
      <w:r w:rsidRPr="00C21641">
        <w:t xml:space="preserve">                                                                     </w:t>
      </w:r>
      <w:r>
        <w:t xml:space="preserve">                           Ul. Ceglana 7</w:t>
      </w:r>
      <w:r w:rsidRPr="00C21641">
        <w:t xml:space="preserve">                                                                                                                                         </w:t>
      </w:r>
    </w:p>
    <w:p w:rsidR="009672A6" w:rsidRPr="00C21641" w:rsidRDefault="009672A6" w:rsidP="005439D6">
      <w:r w:rsidRPr="00C21641">
        <w:t xml:space="preserve">                                                                                                82-200 Malbork                            </w:t>
      </w:r>
    </w:p>
    <w:p w:rsidR="009672A6" w:rsidRPr="00C21641" w:rsidRDefault="009672A6" w:rsidP="005439D6"/>
    <w:p w:rsidR="009672A6" w:rsidRPr="00C21641" w:rsidRDefault="009672A6" w:rsidP="005439D6"/>
    <w:p w:rsidR="009672A6" w:rsidRPr="00C21641" w:rsidRDefault="009672A6" w:rsidP="005439D6">
      <w:pPr>
        <w:jc w:val="center"/>
        <w:rPr>
          <w:b/>
          <w:sz w:val="28"/>
          <w:szCs w:val="28"/>
        </w:rPr>
      </w:pPr>
      <w:r w:rsidRPr="00C21641">
        <w:rPr>
          <w:b/>
          <w:sz w:val="28"/>
          <w:szCs w:val="28"/>
        </w:rPr>
        <w:t>Zawiadomienie</w:t>
      </w:r>
    </w:p>
    <w:p w:rsidR="009672A6" w:rsidRPr="00C21641" w:rsidRDefault="009672A6" w:rsidP="005439D6">
      <w:pPr>
        <w:jc w:val="center"/>
        <w:rPr>
          <w:b/>
          <w:sz w:val="28"/>
          <w:szCs w:val="28"/>
        </w:rPr>
      </w:pPr>
      <w:r w:rsidRPr="00C21641">
        <w:rPr>
          <w:b/>
          <w:sz w:val="28"/>
          <w:szCs w:val="28"/>
        </w:rPr>
        <w:t>o zawarciu umowy z młodocianym pracownikiem</w:t>
      </w:r>
    </w:p>
    <w:p w:rsidR="009672A6" w:rsidRPr="00C21641" w:rsidRDefault="009672A6" w:rsidP="005439D6">
      <w:pPr>
        <w:rPr>
          <w:b/>
          <w:sz w:val="28"/>
          <w:szCs w:val="28"/>
        </w:rPr>
      </w:pPr>
    </w:p>
    <w:p w:rsidR="009672A6" w:rsidRPr="00C21641" w:rsidRDefault="009672A6" w:rsidP="005439D6"/>
    <w:p w:rsidR="009672A6" w:rsidRDefault="009672A6" w:rsidP="00CE0791">
      <w:pPr>
        <w:spacing w:line="276" w:lineRule="auto"/>
        <w:ind w:firstLine="708"/>
        <w:jc w:val="both"/>
      </w:pPr>
      <w:r w:rsidRPr="00C21641">
        <w:t>Na podstawie § 3a Rozporządzenia Rady Ministrów z dnia 28 maja 1996 r. w sprawie przygotowania zawodowego młodocianych i ich wynagradzania (Dz.U. z 2014, poz.232) zawiadamiam, że pracodawca</w:t>
      </w:r>
      <w:r>
        <w:t>:</w:t>
      </w:r>
    </w:p>
    <w:p w:rsidR="009672A6" w:rsidRDefault="009672A6" w:rsidP="00CE0791">
      <w:pPr>
        <w:spacing w:line="276" w:lineRule="auto"/>
        <w:ind w:firstLine="708"/>
        <w:jc w:val="both"/>
      </w:pPr>
    </w:p>
    <w:p w:rsidR="009672A6" w:rsidRDefault="009672A6" w:rsidP="00CE0791">
      <w:pPr>
        <w:spacing w:line="276" w:lineRule="auto"/>
        <w:jc w:val="both"/>
      </w:pPr>
      <w:r>
        <w:t xml:space="preserve">Imię i nazwisko: ……………….……………………………………………………………….. </w:t>
      </w:r>
    </w:p>
    <w:p w:rsidR="009672A6" w:rsidRPr="00C21641" w:rsidRDefault="009672A6" w:rsidP="00CE0791">
      <w:pPr>
        <w:spacing w:line="276" w:lineRule="auto"/>
        <w:jc w:val="both"/>
      </w:pPr>
      <w:r>
        <w:t>Nazwa zakładu pracy</w:t>
      </w:r>
      <w:r w:rsidRPr="00C21641">
        <w:t xml:space="preserve"> </w:t>
      </w:r>
      <w:r>
        <w:t>:</w:t>
      </w:r>
      <w:r w:rsidRPr="00C21641">
        <w:t>……</w:t>
      </w:r>
      <w:r>
        <w:t>……..</w:t>
      </w:r>
      <w:r w:rsidRPr="00C21641">
        <w:t>…………………………</w:t>
      </w:r>
      <w:r>
        <w:t>...</w:t>
      </w:r>
      <w:r w:rsidRPr="00C21641">
        <w:t xml:space="preserve">…………………………………. </w:t>
      </w:r>
    </w:p>
    <w:p w:rsidR="009672A6" w:rsidRPr="00C21641" w:rsidRDefault="009672A6" w:rsidP="00CE0791">
      <w:pPr>
        <w:spacing w:line="276" w:lineRule="auto"/>
        <w:jc w:val="both"/>
      </w:pPr>
      <w:r>
        <w:t xml:space="preserve">Dokładny adres zakładu pracy: </w:t>
      </w:r>
      <w:r w:rsidRPr="00C21641">
        <w:t>……</w:t>
      </w:r>
      <w:r>
        <w:t>…….</w:t>
      </w:r>
      <w:r w:rsidRPr="00C21641">
        <w:t>…………………….………………………………..</w:t>
      </w:r>
    </w:p>
    <w:p w:rsidR="009672A6" w:rsidRPr="00C21641" w:rsidRDefault="009672A6" w:rsidP="00CE0791">
      <w:pPr>
        <w:spacing w:line="276" w:lineRule="auto"/>
        <w:jc w:val="both"/>
      </w:pPr>
      <w:r>
        <w:t xml:space="preserve">Numer telefonu/adres email: </w:t>
      </w:r>
      <w:r w:rsidRPr="00C21641">
        <w:t>……………………………………</w:t>
      </w:r>
      <w:r>
        <w:t>...</w:t>
      </w:r>
      <w:r w:rsidRPr="00C21641">
        <w:t>……</w:t>
      </w:r>
      <w:r>
        <w:t>…………..</w:t>
      </w:r>
      <w:r w:rsidRPr="00C21641">
        <w:t xml:space="preserve">…………...   </w:t>
      </w:r>
    </w:p>
    <w:p w:rsidR="009672A6" w:rsidRDefault="009672A6" w:rsidP="00CE0791">
      <w:pPr>
        <w:spacing w:line="276" w:lineRule="auto"/>
        <w:jc w:val="both"/>
      </w:pPr>
    </w:p>
    <w:p w:rsidR="009672A6" w:rsidRPr="00C21641" w:rsidRDefault="009672A6" w:rsidP="00CE0791">
      <w:pPr>
        <w:spacing w:line="276" w:lineRule="auto"/>
        <w:jc w:val="both"/>
      </w:pPr>
      <w:r w:rsidRPr="00C21641">
        <w:t xml:space="preserve">zawarł z ………………………………………………………………………………………… </w:t>
      </w:r>
    </w:p>
    <w:p w:rsidR="009672A6" w:rsidRPr="00CE0791" w:rsidRDefault="009672A6" w:rsidP="00CE0791">
      <w:pPr>
        <w:spacing w:line="276" w:lineRule="auto"/>
        <w:jc w:val="center"/>
        <w:rPr>
          <w:i/>
          <w:iCs/>
          <w:sz w:val="20"/>
          <w:szCs w:val="20"/>
        </w:rPr>
      </w:pPr>
      <w:r w:rsidRPr="00CE0791">
        <w:rPr>
          <w:i/>
          <w:iCs/>
          <w:sz w:val="20"/>
          <w:szCs w:val="20"/>
        </w:rPr>
        <w:t>(imię i nazwisko oraz  data urodzenia młodocianego pracownika)</w:t>
      </w:r>
    </w:p>
    <w:p w:rsidR="009672A6" w:rsidRPr="00C21641" w:rsidRDefault="009672A6" w:rsidP="00CE0791">
      <w:pPr>
        <w:spacing w:line="276" w:lineRule="auto"/>
        <w:jc w:val="both"/>
      </w:pPr>
      <w:r w:rsidRPr="00C21641">
        <w:t xml:space="preserve">zamieszkałym w ………………………………………………………………………………... </w:t>
      </w:r>
    </w:p>
    <w:p w:rsidR="009672A6" w:rsidRPr="00CE0791" w:rsidRDefault="009672A6" w:rsidP="00CE0791">
      <w:pPr>
        <w:spacing w:line="276" w:lineRule="auto"/>
        <w:jc w:val="center"/>
        <w:rPr>
          <w:i/>
          <w:iCs/>
          <w:sz w:val="20"/>
          <w:szCs w:val="20"/>
        </w:rPr>
      </w:pPr>
      <w:r w:rsidRPr="00CE0791">
        <w:rPr>
          <w:i/>
          <w:iCs/>
          <w:sz w:val="20"/>
          <w:szCs w:val="20"/>
        </w:rPr>
        <w:t>(dokładny adres zamieszkania młodocianego pracownika)</w:t>
      </w:r>
    </w:p>
    <w:p w:rsidR="009672A6" w:rsidRPr="00C21641" w:rsidRDefault="009672A6" w:rsidP="00CE0791">
      <w:pPr>
        <w:spacing w:line="276" w:lineRule="auto"/>
        <w:jc w:val="both"/>
      </w:pPr>
    </w:p>
    <w:p w:rsidR="009672A6" w:rsidRPr="00C21641" w:rsidRDefault="009672A6" w:rsidP="00CE0791">
      <w:pPr>
        <w:spacing w:line="276" w:lineRule="auto"/>
        <w:jc w:val="both"/>
      </w:pPr>
      <w:r w:rsidRPr="00C21641">
        <w:t>umowę o pracę w celu przygotowania zawodowego młodocianego:</w:t>
      </w:r>
      <w:r>
        <w:t xml:space="preserve"> p</w:t>
      </w:r>
      <w:r w:rsidRPr="00C21641">
        <w:t>rzyuczeni</w:t>
      </w:r>
      <w:r>
        <w:t>a</w:t>
      </w:r>
      <w:r w:rsidRPr="00C21641">
        <w:t xml:space="preserve"> do wykonywania określonej pracy / nauki zawodu</w:t>
      </w:r>
      <w:r w:rsidRPr="00C21641">
        <w:rPr>
          <w:vertAlign w:val="superscript"/>
        </w:rPr>
        <w:t>*</w:t>
      </w:r>
      <w:r w:rsidRPr="00C21641">
        <w:t xml:space="preserve"> </w:t>
      </w:r>
      <w:r>
        <w:t xml:space="preserve">w zawodzie </w:t>
      </w:r>
      <w:r w:rsidRPr="00C21641">
        <w:t>…………………………...</w:t>
      </w:r>
      <w:r>
        <w:t>..........</w:t>
      </w:r>
      <w:r w:rsidRPr="00C21641">
        <w:t xml:space="preserve">  </w:t>
      </w:r>
    </w:p>
    <w:p w:rsidR="009672A6" w:rsidRPr="00C21641" w:rsidRDefault="009672A6" w:rsidP="00CE0791">
      <w:pPr>
        <w:spacing w:line="276" w:lineRule="auto"/>
        <w:jc w:val="both"/>
      </w:pPr>
      <w:r>
        <w:t xml:space="preserve">na okres </w:t>
      </w:r>
      <w:r w:rsidRPr="00C21641">
        <w:t>……….. miesięcy</w:t>
      </w:r>
      <w:r>
        <w:t xml:space="preserve">, od </w:t>
      </w:r>
      <w:r w:rsidRPr="00C21641">
        <w:t xml:space="preserve">dnia …………… do </w:t>
      </w:r>
      <w:r>
        <w:t xml:space="preserve">dnia </w:t>
      </w:r>
      <w:r w:rsidRPr="00C21641">
        <w:t>……</w:t>
      </w:r>
      <w:r>
        <w:t>..</w:t>
      </w:r>
      <w:r w:rsidRPr="00C21641">
        <w:t>…….</w:t>
      </w:r>
      <w:r>
        <w:t xml:space="preserve"> .</w:t>
      </w:r>
      <w:r w:rsidRPr="00C21641">
        <w:t xml:space="preserve"> </w:t>
      </w:r>
    </w:p>
    <w:p w:rsidR="009672A6" w:rsidRPr="00C21641" w:rsidRDefault="009672A6" w:rsidP="00CE0791">
      <w:pPr>
        <w:spacing w:line="276" w:lineRule="auto"/>
        <w:jc w:val="both"/>
      </w:pPr>
      <w:r>
        <w:t xml:space="preserve">Umowa została zarejestrowana w Cechu …………………………………… pod numerem ……………………………….. </w:t>
      </w:r>
    </w:p>
    <w:p w:rsidR="009672A6" w:rsidRDefault="009672A6" w:rsidP="00CE0791">
      <w:pPr>
        <w:spacing w:line="276" w:lineRule="auto"/>
        <w:jc w:val="both"/>
      </w:pPr>
    </w:p>
    <w:p w:rsidR="009672A6" w:rsidRPr="00C21641" w:rsidRDefault="009672A6" w:rsidP="00CE0791">
      <w:pPr>
        <w:spacing w:line="276" w:lineRule="auto"/>
        <w:jc w:val="both"/>
      </w:pPr>
      <w:r w:rsidRPr="00C21641">
        <w:t>Uczeń uczęszcza /</w:t>
      </w:r>
      <w:r>
        <w:t xml:space="preserve"> nie</w:t>
      </w:r>
      <w:r w:rsidRPr="00C21641">
        <w:t xml:space="preserve"> uczęszcza</w:t>
      </w:r>
      <w:r w:rsidRPr="00C21641">
        <w:rPr>
          <w:vertAlign w:val="superscript"/>
        </w:rPr>
        <w:t>*</w:t>
      </w:r>
      <w:r w:rsidRPr="00C21641">
        <w:t xml:space="preserve"> do szkoły …………………………………………………… </w:t>
      </w:r>
    </w:p>
    <w:p w:rsidR="009672A6" w:rsidRPr="00CE0791" w:rsidRDefault="009672A6" w:rsidP="00CE0791">
      <w:pPr>
        <w:spacing w:line="276" w:lineRule="auto"/>
        <w:jc w:val="both"/>
        <w:rPr>
          <w:i/>
          <w:iCs/>
          <w:sz w:val="20"/>
          <w:szCs w:val="20"/>
        </w:rPr>
      </w:pPr>
      <w:r w:rsidRPr="00CE0791">
        <w:rPr>
          <w:i/>
          <w:iCs/>
          <w:sz w:val="20"/>
          <w:szCs w:val="20"/>
        </w:rPr>
        <w:t xml:space="preserve">                                                                                  </w:t>
      </w:r>
      <w:r>
        <w:rPr>
          <w:i/>
          <w:iCs/>
          <w:sz w:val="20"/>
          <w:szCs w:val="20"/>
        </w:rPr>
        <w:t xml:space="preserve">                       </w:t>
      </w:r>
      <w:r w:rsidRPr="00CE0791">
        <w:rPr>
          <w:i/>
          <w:iCs/>
          <w:sz w:val="20"/>
          <w:szCs w:val="20"/>
        </w:rPr>
        <w:t xml:space="preserve">     (nazwa i adres szkoły)</w:t>
      </w:r>
    </w:p>
    <w:p w:rsidR="009672A6" w:rsidRDefault="009672A6" w:rsidP="00CE0791">
      <w:pPr>
        <w:spacing w:line="276" w:lineRule="auto"/>
        <w:jc w:val="both"/>
      </w:pPr>
    </w:p>
    <w:p w:rsidR="009672A6" w:rsidRPr="00C21641" w:rsidRDefault="009672A6" w:rsidP="00CE0791">
      <w:pPr>
        <w:spacing w:line="276" w:lineRule="auto"/>
        <w:jc w:val="both"/>
      </w:pPr>
      <w:r w:rsidRPr="00CE0791">
        <w:rPr>
          <w:b/>
          <w:bCs/>
        </w:rPr>
        <w:t>W przypadku zmiany adresu zamieszkania młodocianego pracownika zobowiązuję się do zawiadomieni</w:t>
      </w:r>
      <w:r>
        <w:rPr>
          <w:b/>
          <w:bCs/>
        </w:rPr>
        <w:t>a o tym fakcie Wójta Gminy</w:t>
      </w:r>
      <w:r w:rsidRPr="00CE0791">
        <w:rPr>
          <w:b/>
          <w:bCs/>
        </w:rPr>
        <w:t xml:space="preserve"> </w:t>
      </w:r>
      <w:r>
        <w:rPr>
          <w:b/>
          <w:bCs/>
        </w:rPr>
        <w:t>M</w:t>
      </w:r>
      <w:r w:rsidRPr="00CE0791">
        <w:rPr>
          <w:b/>
          <w:bCs/>
        </w:rPr>
        <w:t>albork</w:t>
      </w:r>
      <w:r>
        <w:t xml:space="preserve">. </w:t>
      </w:r>
    </w:p>
    <w:p w:rsidR="009672A6" w:rsidRDefault="009672A6" w:rsidP="00CE0791">
      <w:pPr>
        <w:spacing w:line="276" w:lineRule="auto"/>
        <w:jc w:val="both"/>
      </w:pPr>
    </w:p>
    <w:p w:rsidR="009672A6" w:rsidRDefault="009672A6" w:rsidP="00CE0791">
      <w:pPr>
        <w:spacing w:line="276" w:lineRule="auto"/>
        <w:jc w:val="both"/>
        <w:rPr>
          <w:i/>
          <w:iCs/>
        </w:rPr>
      </w:pPr>
      <w:r w:rsidRPr="00CE0791">
        <w:rPr>
          <w:i/>
          <w:iCs/>
        </w:rPr>
        <w:t xml:space="preserve">Do zawiadomienia załączam: </w:t>
      </w:r>
    </w:p>
    <w:p w:rsidR="009672A6" w:rsidRDefault="009672A6" w:rsidP="00CE0791">
      <w:pPr>
        <w:pStyle w:val="ListParagraph"/>
        <w:numPr>
          <w:ilvl w:val="0"/>
          <w:numId w:val="1"/>
        </w:numPr>
        <w:spacing w:line="276" w:lineRule="auto"/>
        <w:jc w:val="both"/>
        <w:rPr>
          <w:i/>
          <w:iCs/>
        </w:rPr>
      </w:pPr>
      <w:r w:rsidRPr="00CE0791">
        <w:rPr>
          <w:i/>
          <w:iCs/>
        </w:rPr>
        <w:t>kopię umowy o pracę z młodocianym pracownikiem w celu przygotowania zawodowego – potwierdzon</w:t>
      </w:r>
      <w:r>
        <w:rPr>
          <w:i/>
          <w:iCs/>
        </w:rPr>
        <w:t>ą</w:t>
      </w:r>
      <w:r w:rsidRPr="00CE0791">
        <w:rPr>
          <w:i/>
          <w:iCs/>
        </w:rPr>
        <w:t xml:space="preserve"> za zgodność z oryginałem</w:t>
      </w:r>
    </w:p>
    <w:p w:rsidR="009672A6" w:rsidRPr="00CE0791" w:rsidRDefault="009672A6" w:rsidP="00CE0791">
      <w:pPr>
        <w:spacing w:line="276" w:lineRule="auto"/>
        <w:jc w:val="both"/>
        <w:rPr>
          <w:i/>
          <w:iCs/>
        </w:rPr>
      </w:pPr>
    </w:p>
    <w:p w:rsidR="009672A6" w:rsidRPr="00CE0791" w:rsidRDefault="009672A6" w:rsidP="00CE0791">
      <w:pPr>
        <w:spacing w:line="276" w:lineRule="auto"/>
        <w:jc w:val="both"/>
        <w:rPr>
          <w:i/>
          <w:iCs/>
        </w:rPr>
      </w:pPr>
    </w:p>
    <w:p w:rsidR="009672A6" w:rsidRPr="00C21641" w:rsidRDefault="009672A6" w:rsidP="00CE0791">
      <w:pPr>
        <w:spacing w:line="276" w:lineRule="auto"/>
        <w:jc w:val="both"/>
      </w:pPr>
      <w:r w:rsidRPr="00C21641">
        <w:t xml:space="preserve">                                                                              ………</w:t>
      </w:r>
      <w:r>
        <w:t>……</w:t>
      </w:r>
      <w:r w:rsidRPr="00C21641">
        <w:t>………………………………….</w:t>
      </w:r>
    </w:p>
    <w:p w:rsidR="009672A6" w:rsidRPr="00CE0791" w:rsidRDefault="009672A6" w:rsidP="00CE0791">
      <w:pPr>
        <w:spacing w:line="276" w:lineRule="auto"/>
        <w:jc w:val="both"/>
        <w:rPr>
          <w:i/>
          <w:iCs/>
          <w:sz w:val="20"/>
          <w:szCs w:val="20"/>
        </w:rPr>
      </w:pPr>
      <w:r w:rsidRPr="00CE0791">
        <w:rPr>
          <w:i/>
          <w:iCs/>
          <w:sz w:val="20"/>
          <w:szCs w:val="20"/>
        </w:rPr>
        <w:t xml:space="preserve">                                                                                                </w:t>
      </w:r>
      <w:r>
        <w:rPr>
          <w:i/>
          <w:iCs/>
          <w:sz w:val="20"/>
          <w:szCs w:val="20"/>
        </w:rPr>
        <w:t xml:space="preserve">                  </w:t>
      </w:r>
      <w:r w:rsidRPr="00CE0791">
        <w:rPr>
          <w:i/>
          <w:iCs/>
          <w:sz w:val="20"/>
          <w:szCs w:val="20"/>
        </w:rPr>
        <w:t>(</w:t>
      </w:r>
      <w:r>
        <w:rPr>
          <w:i/>
          <w:iCs/>
          <w:sz w:val="20"/>
          <w:szCs w:val="20"/>
        </w:rPr>
        <w:t xml:space="preserve">czytelny </w:t>
      </w:r>
      <w:r w:rsidRPr="00CE0791">
        <w:rPr>
          <w:i/>
          <w:iCs/>
          <w:sz w:val="20"/>
          <w:szCs w:val="20"/>
        </w:rPr>
        <w:t>podpis pracodawcy)</w:t>
      </w:r>
    </w:p>
    <w:p w:rsidR="009672A6" w:rsidRPr="00CE0791" w:rsidRDefault="009672A6" w:rsidP="00C21641">
      <w:pPr>
        <w:jc w:val="both"/>
        <w:rPr>
          <w:sz w:val="20"/>
          <w:szCs w:val="20"/>
        </w:rPr>
      </w:pPr>
    </w:p>
    <w:p w:rsidR="009672A6" w:rsidRPr="00CE0791" w:rsidRDefault="009672A6" w:rsidP="00CE0791">
      <w:pPr>
        <w:spacing w:before="100" w:after="240"/>
        <w:jc w:val="center"/>
        <w:rPr>
          <w:b/>
          <w:u w:val="single"/>
        </w:rPr>
      </w:pPr>
      <w:r w:rsidRPr="00CE0791">
        <w:rPr>
          <w:b/>
          <w:u w:val="single"/>
        </w:rPr>
        <w:t>Oświadczenie – klauzula informacyjna dotycząca danych osobowych</w:t>
      </w:r>
    </w:p>
    <w:p w:rsidR="009672A6" w:rsidRPr="00CE0791" w:rsidRDefault="009672A6" w:rsidP="00CE0791">
      <w:pPr>
        <w:pStyle w:val="NormalWeb"/>
        <w:shd w:val="clear" w:color="auto" w:fill="FFFFFF"/>
        <w:spacing w:before="0" w:after="300"/>
      </w:pPr>
      <w:r w:rsidRPr="00CE0791">
        <w:t>Zgodnie z art. 13 ust. 1 i ust. 2 ogólnego rozporządzenia o ochronie danych osobowych z dnia 27 kwietnia 2016 r. informuję, że:</w:t>
      </w:r>
    </w:p>
    <w:p w:rsidR="009672A6" w:rsidRPr="00CE0791" w:rsidRDefault="009672A6" w:rsidP="00CE0791">
      <w:pPr>
        <w:numPr>
          <w:ilvl w:val="0"/>
          <w:numId w:val="3"/>
        </w:numPr>
        <w:shd w:val="clear" w:color="auto" w:fill="FFFFFF"/>
        <w:tabs>
          <w:tab w:val="left" w:pos="284"/>
          <w:tab w:val="left" w:pos="720"/>
        </w:tabs>
        <w:suppressAutoHyphens/>
        <w:autoSpaceDN w:val="0"/>
        <w:spacing w:before="100" w:after="100"/>
        <w:ind w:left="284" w:hanging="284"/>
        <w:jc w:val="both"/>
        <w:textAlignment w:val="baseline"/>
      </w:pPr>
      <w:r w:rsidRPr="00CE0791">
        <w:t>Administratorem Pani / Pana danych osob</w:t>
      </w:r>
      <w:r>
        <w:t>owych jest Urząd Gminy Malbork z siedzibą przy ul. Ceglanej 7</w:t>
      </w:r>
      <w:r w:rsidRPr="00CE0791">
        <w:t>, 82-200 Malbork.</w:t>
      </w:r>
    </w:p>
    <w:p w:rsidR="009672A6" w:rsidRPr="00CE0791" w:rsidRDefault="009672A6" w:rsidP="00CE0791">
      <w:pPr>
        <w:numPr>
          <w:ilvl w:val="0"/>
          <w:numId w:val="2"/>
        </w:numPr>
        <w:shd w:val="clear" w:color="auto" w:fill="FFFFFF"/>
        <w:tabs>
          <w:tab w:val="left" w:pos="284"/>
          <w:tab w:val="left" w:pos="720"/>
        </w:tabs>
        <w:suppressAutoHyphens/>
        <w:autoSpaceDN w:val="0"/>
        <w:spacing w:before="100" w:after="100"/>
        <w:ind w:left="284" w:hanging="284"/>
        <w:jc w:val="both"/>
        <w:textAlignment w:val="baseline"/>
      </w:pPr>
      <w:r w:rsidRPr="00CE0791">
        <w:t>Wyznaczono inspektora danych osobowych, z którym można się kontaktować poprzez</w:t>
      </w:r>
      <w:r>
        <w:t xml:space="preserve">            e-mail: </w:t>
      </w:r>
      <w:hyperlink r:id="rId7" w:history="1">
        <w:r w:rsidRPr="00D54D8E">
          <w:rPr>
            <w:rStyle w:val="Hyperlink"/>
          </w:rPr>
          <w:t>iod@mainsoft.pl</w:t>
        </w:r>
      </w:hyperlink>
      <w:r>
        <w:t xml:space="preserve"> </w:t>
      </w:r>
      <w:r w:rsidRPr="00CE0791">
        <w:t xml:space="preserve"> lub pisemnie na adres: </w:t>
      </w:r>
      <w:bookmarkStart w:id="0" w:name="_GoBack"/>
      <w:bookmarkEnd w:id="0"/>
      <w:r>
        <w:t>ul. Ceglana 7</w:t>
      </w:r>
      <w:r w:rsidRPr="00CE0791">
        <w:t>, 82-200 Malbork</w:t>
      </w:r>
    </w:p>
    <w:p w:rsidR="009672A6" w:rsidRPr="00CE0791" w:rsidRDefault="009672A6" w:rsidP="00CE0791">
      <w:pPr>
        <w:numPr>
          <w:ilvl w:val="0"/>
          <w:numId w:val="2"/>
        </w:numPr>
        <w:shd w:val="clear" w:color="auto" w:fill="FFFFFF"/>
        <w:tabs>
          <w:tab w:val="left" w:pos="284"/>
          <w:tab w:val="left" w:pos="720"/>
        </w:tabs>
        <w:suppressAutoHyphens/>
        <w:autoSpaceDN w:val="0"/>
        <w:spacing w:before="100" w:after="100"/>
        <w:ind w:left="284" w:hanging="284"/>
        <w:jc w:val="both"/>
        <w:textAlignment w:val="baseline"/>
      </w:pPr>
      <w:r w:rsidRPr="00CE0791">
        <w:t>Pani / Pana dane osobowe będą przetwarzane w celu wypełnienia obowiązku prawnego ciążącego na administratorze w celu realizacji zadań zgodnie art. 122 ustawy z dnia 14 grudnia 2016</w:t>
      </w:r>
      <w:r>
        <w:t xml:space="preserve"> </w:t>
      </w:r>
      <w:r w:rsidRPr="00CE0791">
        <w:t>r. Prawo oświatowe (Dz. U. z 2017 r. poz.59) wraz z innymi aktami prawnymi  i aktami wykonawczymi.</w:t>
      </w:r>
    </w:p>
    <w:p w:rsidR="009672A6" w:rsidRPr="00CE0791" w:rsidRDefault="009672A6" w:rsidP="00CE0791">
      <w:pPr>
        <w:numPr>
          <w:ilvl w:val="0"/>
          <w:numId w:val="2"/>
        </w:numPr>
        <w:shd w:val="clear" w:color="auto" w:fill="FFFFFF"/>
        <w:tabs>
          <w:tab w:val="left" w:pos="284"/>
          <w:tab w:val="left" w:pos="720"/>
        </w:tabs>
        <w:suppressAutoHyphens/>
        <w:autoSpaceDN w:val="0"/>
        <w:spacing w:before="100" w:after="100"/>
        <w:ind w:left="284" w:hanging="284"/>
        <w:jc w:val="both"/>
        <w:textAlignment w:val="baseline"/>
      </w:pPr>
      <w:r w:rsidRPr="00CE0791">
        <w:t>Dane po zrealizowaniu celu, dla którego zostały zebrane, będą przetwarzane do celów archiwalnych i przechowywane przez okres niezbędny do zrealizowania przepisów dotyczących archiwizowania danych obowiązujących u Administratora.</w:t>
      </w:r>
    </w:p>
    <w:p w:rsidR="009672A6" w:rsidRPr="00CE0791" w:rsidRDefault="009672A6" w:rsidP="00CE0791">
      <w:pPr>
        <w:numPr>
          <w:ilvl w:val="0"/>
          <w:numId w:val="2"/>
        </w:numPr>
        <w:shd w:val="clear" w:color="auto" w:fill="FFFFFF"/>
        <w:tabs>
          <w:tab w:val="left" w:pos="284"/>
          <w:tab w:val="left" w:pos="720"/>
        </w:tabs>
        <w:suppressAutoHyphens/>
        <w:autoSpaceDN w:val="0"/>
        <w:spacing w:before="100" w:after="100"/>
        <w:ind w:left="284" w:hanging="284"/>
        <w:textAlignment w:val="baseline"/>
      </w:pPr>
      <w:r w:rsidRPr="00CE0791">
        <w:t>Osoby, których dane dotyczą, mają prawo do:</w:t>
      </w:r>
      <w:r w:rsidRPr="00CE0791">
        <w:br/>
        <w:t>1) dostępu do swoich danych osobowych;</w:t>
      </w:r>
      <w:r w:rsidRPr="00CE0791">
        <w:br/>
        <w:t>2) żądania sprostowania danych, które są nieprawidłowe;</w:t>
      </w:r>
      <w:r w:rsidRPr="00CE0791">
        <w:br/>
        <w:t>3) żądania usunięcia danych, gdy:</w:t>
      </w:r>
      <w:r w:rsidRPr="00CE0791">
        <w:br/>
        <w:t>a) dane nie są już niezbędne do celów, dla których zostały zebrane;</w:t>
      </w:r>
      <w:r w:rsidRPr="00CE0791">
        <w:br/>
        <w:t>b) dane przetwarzane są niezgodnie z prawem;</w:t>
      </w:r>
      <w:r w:rsidRPr="00CE0791">
        <w:br/>
        <w:t>4) żądania ograniczenia przetwarzania, gdy:</w:t>
      </w:r>
      <w:r w:rsidRPr="00CE0791">
        <w:br/>
        <w:t>a) osoby te kwestionują prawidłowość danych;</w:t>
      </w:r>
      <w:r w:rsidRPr="00CE0791">
        <w:br/>
        <w:t>b) przetwarzanie jest niezgodne z prawem, a osoby te sprzeciwiają się usunięciu danych;</w:t>
      </w:r>
      <w:r w:rsidRPr="00CE0791">
        <w:br/>
        <w:t>c) Administrator nie potrzebuje już danych osobowych do celów przetwarzania, ale są one potrzebne osobom, których dane dotyczą, do ustalenia, dochodzenia lub obrony roszczeń.</w:t>
      </w:r>
    </w:p>
    <w:p w:rsidR="009672A6" w:rsidRPr="00CE0791" w:rsidRDefault="009672A6" w:rsidP="00CE0791">
      <w:pPr>
        <w:numPr>
          <w:ilvl w:val="0"/>
          <w:numId w:val="2"/>
        </w:numPr>
        <w:shd w:val="clear" w:color="auto" w:fill="FFFFFF"/>
        <w:tabs>
          <w:tab w:val="left" w:pos="284"/>
          <w:tab w:val="left" w:pos="720"/>
        </w:tabs>
        <w:suppressAutoHyphens/>
        <w:autoSpaceDN w:val="0"/>
        <w:spacing w:before="100" w:after="100"/>
        <w:ind w:left="284" w:hanging="284"/>
        <w:jc w:val="both"/>
        <w:textAlignment w:val="baseline"/>
      </w:pPr>
      <w:r w:rsidRPr="00CE0791">
        <w:t>Ma Pani/Pan prawo do wniesienia skargi do organu nadzorczego, którym jest Prezes Urzędu Ochrony Danych Osobowych.</w:t>
      </w:r>
    </w:p>
    <w:p w:rsidR="009672A6" w:rsidRPr="00CE0791" w:rsidRDefault="009672A6" w:rsidP="00CE0791">
      <w:pPr>
        <w:numPr>
          <w:ilvl w:val="0"/>
          <w:numId w:val="2"/>
        </w:numPr>
        <w:shd w:val="clear" w:color="auto" w:fill="FFFFFF"/>
        <w:tabs>
          <w:tab w:val="left" w:pos="284"/>
          <w:tab w:val="left" w:pos="720"/>
        </w:tabs>
        <w:suppressAutoHyphens/>
        <w:autoSpaceDN w:val="0"/>
        <w:spacing w:before="100" w:after="100"/>
        <w:ind w:left="284" w:hanging="284"/>
        <w:jc w:val="both"/>
        <w:textAlignment w:val="baseline"/>
      </w:pPr>
      <w:r w:rsidRPr="00CE0791">
        <w:t>Podanie danych osobowych jest wymogiem ustawowym.</w:t>
      </w:r>
    </w:p>
    <w:p w:rsidR="009672A6" w:rsidRPr="00CE0791" w:rsidRDefault="009672A6" w:rsidP="00CE0791">
      <w:pPr>
        <w:numPr>
          <w:ilvl w:val="0"/>
          <w:numId w:val="2"/>
        </w:numPr>
        <w:shd w:val="clear" w:color="auto" w:fill="FFFFFF"/>
        <w:tabs>
          <w:tab w:val="left" w:pos="284"/>
          <w:tab w:val="left" w:pos="720"/>
        </w:tabs>
        <w:suppressAutoHyphens/>
        <w:autoSpaceDN w:val="0"/>
        <w:spacing w:before="100" w:after="100"/>
        <w:ind w:left="284" w:hanging="284"/>
        <w:jc w:val="both"/>
        <w:textAlignment w:val="baseline"/>
      </w:pPr>
      <w:r w:rsidRPr="00CE0791">
        <w:t>Dane osobowe nie będą przetwarzane w sposób opierający się wyłącznie na zautomatyzowanym przetwarzaniu, w tym profilowaniu i nie będą przekazywane do państw trzecich.</w:t>
      </w:r>
    </w:p>
    <w:p w:rsidR="009672A6" w:rsidRDefault="009672A6" w:rsidP="00CE0791"/>
    <w:p w:rsidR="009672A6" w:rsidRPr="00C21641" w:rsidRDefault="009672A6" w:rsidP="00CE0791">
      <w:pPr>
        <w:jc w:val="both"/>
      </w:pPr>
      <w:r>
        <w:t xml:space="preserve">                                                                              </w:t>
      </w:r>
      <w:r w:rsidRPr="00C21641">
        <w:t>………</w:t>
      </w:r>
      <w:r>
        <w:t>……</w:t>
      </w:r>
      <w:r w:rsidRPr="00C21641">
        <w:t>………………………………….</w:t>
      </w:r>
    </w:p>
    <w:p w:rsidR="009672A6" w:rsidRPr="00CE0791" w:rsidRDefault="009672A6" w:rsidP="00CE0791">
      <w:pPr>
        <w:jc w:val="both"/>
        <w:rPr>
          <w:i/>
          <w:iCs/>
          <w:sz w:val="20"/>
          <w:szCs w:val="20"/>
        </w:rPr>
      </w:pPr>
      <w:r w:rsidRPr="00CE0791">
        <w:rPr>
          <w:i/>
          <w:iCs/>
          <w:sz w:val="20"/>
          <w:szCs w:val="20"/>
        </w:rPr>
        <w:t xml:space="preserve">                                                                                                </w:t>
      </w:r>
      <w:r>
        <w:rPr>
          <w:i/>
          <w:iCs/>
          <w:sz w:val="20"/>
          <w:szCs w:val="20"/>
        </w:rPr>
        <w:t xml:space="preserve">                  </w:t>
      </w:r>
      <w:r w:rsidRPr="00CE0791">
        <w:rPr>
          <w:i/>
          <w:iCs/>
          <w:sz w:val="20"/>
          <w:szCs w:val="20"/>
        </w:rPr>
        <w:t>(</w:t>
      </w:r>
      <w:r>
        <w:rPr>
          <w:i/>
          <w:iCs/>
          <w:sz w:val="20"/>
          <w:szCs w:val="20"/>
        </w:rPr>
        <w:t xml:space="preserve">czytelny </w:t>
      </w:r>
      <w:r w:rsidRPr="00CE0791">
        <w:rPr>
          <w:i/>
          <w:iCs/>
          <w:sz w:val="20"/>
          <w:szCs w:val="20"/>
        </w:rPr>
        <w:t>podpis pracodawcy)</w:t>
      </w:r>
    </w:p>
    <w:p w:rsidR="009672A6" w:rsidRPr="00CE0791" w:rsidRDefault="009672A6" w:rsidP="00CE0791">
      <w:pPr>
        <w:jc w:val="both"/>
        <w:rPr>
          <w:sz w:val="20"/>
          <w:szCs w:val="20"/>
        </w:rPr>
      </w:pPr>
    </w:p>
    <w:p w:rsidR="009672A6" w:rsidRDefault="009672A6" w:rsidP="00C21641">
      <w:pPr>
        <w:jc w:val="both"/>
        <w:rPr>
          <w:i/>
          <w:iCs/>
          <w:sz w:val="20"/>
          <w:szCs w:val="20"/>
        </w:rPr>
      </w:pPr>
    </w:p>
    <w:p w:rsidR="009672A6" w:rsidRDefault="009672A6" w:rsidP="00C21641">
      <w:pPr>
        <w:jc w:val="both"/>
        <w:rPr>
          <w:i/>
          <w:iCs/>
          <w:sz w:val="20"/>
          <w:szCs w:val="20"/>
        </w:rPr>
      </w:pPr>
    </w:p>
    <w:p w:rsidR="009672A6" w:rsidRPr="00CE0791" w:rsidRDefault="009672A6" w:rsidP="00C21641">
      <w:pPr>
        <w:jc w:val="both"/>
        <w:rPr>
          <w:i/>
          <w:iCs/>
          <w:sz w:val="20"/>
          <w:szCs w:val="20"/>
        </w:rPr>
      </w:pPr>
      <w:r w:rsidRPr="00CE0791">
        <w:rPr>
          <w:i/>
          <w:iCs/>
          <w:sz w:val="20"/>
          <w:szCs w:val="20"/>
        </w:rPr>
        <w:t>*niepotrzebne skreślić</w:t>
      </w:r>
    </w:p>
    <w:p w:rsidR="009672A6" w:rsidRPr="00C21641" w:rsidRDefault="009672A6" w:rsidP="00C21641">
      <w:pPr>
        <w:jc w:val="both"/>
      </w:pPr>
    </w:p>
    <w:sectPr w:rsidR="009672A6" w:rsidRPr="00C21641" w:rsidSect="00CE0791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2A6" w:rsidRDefault="009672A6" w:rsidP="00CE0791">
      <w:r>
        <w:separator/>
      </w:r>
    </w:p>
  </w:endnote>
  <w:endnote w:type="continuationSeparator" w:id="0">
    <w:p w:rsidR="009672A6" w:rsidRDefault="009672A6" w:rsidP="00CE0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2A6" w:rsidRDefault="009672A6">
    <w:pPr>
      <w:pStyle w:val="Footer"/>
      <w:jc w:val="right"/>
    </w:pPr>
    <w:fldSimple w:instr="PAGE   \* MERGEFORMAT">
      <w:r>
        <w:rPr>
          <w:noProof/>
        </w:rPr>
        <w:t>2</w:t>
      </w:r>
    </w:fldSimple>
    <w:r>
      <w:t>/2</w:t>
    </w:r>
  </w:p>
  <w:p w:rsidR="009672A6" w:rsidRDefault="009672A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2A6" w:rsidRDefault="009672A6" w:rsidP="00CE0791">
      <w:r>
        <w:separator/>
      </w:r>
    </w:p>
  </w:footnote>
  <w:footnote w:type="continuationSeparator" w:id="0">
    <w:p w:rsidR="009672A6" w:rsidRDefault="009672A6" w:rsidP="00CE07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61794"/>
    <w:multiLevelType w:val="multilevel"/>
    <w:tmpl w:val="747419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">
    <w:nsid w:val="515501AD"/>
    <w:multiLevelType w:val="hybridMultilevel"/>
    <w:tmpl w:val="82E89D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39D6"/>
    <w:rsid w:val="00202BBB"/>
    <w:rsid w:val="002909D9"/>
    <w:rsid w:val="004153A2"/>
    <w:rsid w:val="005439D6"/>
    <w:rsid w:val="007D605E"/>
    <w:rsid w:val="00870B8B"/>
    <w:rsid w:val="009672A6"/>
    <w:rsid w:val="00B375F7"/>
    <w:rsid w:val="00B83EDE"/>
    <w:rsid w:val="00C21641"/>
    <w:rsid w:val="00CE0791"/>
    <w:rsid w:val="00D54D8E"/>
    <w:rsid w:val="00E30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9D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E0791"/>
    <w:pPr>
      <w:ind w:left="720"/>
      <w:contextualSpacing/>
    </w:pPr>
  </w:style>
  <w:style w:type="paragraph" w:styleId="NormalWeb">
    <w:name w:val="Normal (Web)"/>
    <w:basedOn w:val="Normal"/>
    <w:uiPriority w:val="99"/>
    <w:rsid w:val="00CE0791"/>
    <w:pPr>
      <w:suppressAutoHyphens/>
      <w:autoSpaceDN w:val="0"/>
      <w:spacing w:before="100" w:after="119"/>
      <w:textAlignment w:val="baseline"/>
    </w:pPr>
  </w:style>
  <w:style w:type="paragraph" w:styleId="Header">
    <w:name w:val="header"/>
    <w:basedOn w:val="Normal"/>
    <w:link w:val="HeaderChar"/>
    <w:uiPriority w:val="99"/>
    <w:rsid w:val="00CE079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E0791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CE079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E0791"/>
    <w:rPr>
      <w:rFonts w:ascii="Times New Roman" w:hAnsi="Times New Roman" w:cs="Times New Roman"/>
      <w:sz w:val="24"/>
      <w:szCs w:val="24"/>
      <w:lang w:eastAsia="pl-PL"/>
    </w:rPr>
  </w:style>
  <w:style w:type="character" w:styleId="Hyperlink">
    <w:name w:val="Hyperlink"/>
    <w:basedOn w:val="DefaultParagraphFont"/>
    <w:uiPriority w:val="99"/>
    <w:rsid w:val="007D605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26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mainsof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681</Words>
  <Characters>4089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Malbork, dn</dc:title>
  <dc:subject/>
  <dc:creator/>
  <cp:keywords/>
  <dc:description/>
  <cp:lastModifiedBy>Admin</cp:lastModifiedBy>
  <cp:revision>3</cp:revision>
  <cp:lastPrinted>2019-08-28T11:25:00Z</cp:lastPrinted>
  <dcterms:created xsi:type="dcterms:W3CDTF">2019-11-07T11:31:00Z</dcterms:created>
  <dcterms:modified xsi:type="dcterms:W3CDTF">2019-11-07T11:33:00Z</dcterms:modified>
</cp:coreProperties>
</file>